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5B0" w:rsidRPr="00AA75B0" w:rsidRDefault="00AA75B0" w:rsidP="0013261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A75B0">
        <w:rPr>
          <w:rFonts w:ascii="Arial" w:hAnsi="Arial" w:cs="Arial"/>
          <w:b/>
          <w:sz w:val="28"/>
          <w:szCs w:val="28"/>
        </w:rPr>
        <w:t>Antrag auf Überlassung von Sportanlagen</w:t>
      </w:r>
    </w:p>
    <w:p w:rsidR="0013261C" w:rsidRPr="00920FC6" w:rsidRDefault="0013261C" w:rsidP="00920FC6">
      <w:pPr>
        <w:rPr>
          <w:rFonts w:ascii="Arial" w:hAnsi="Arial" w:cs="Arial"/>
          <w:sz w:val="22"/>
          <w:szCs w:val="22"/>
        </w:rPr>
      </w:pPr>
    </w:p>
    <w:p w:rsidR="00AA75B0" w:rsidRPr="00920FC6" w:rsidRDefault="00AA75B0" w:rsidP="00920FC6">
      <w:pPr>
        <w:jc w:val="both"/>
        <w:rPr>
          <w:rFonts w:ascii="Arial" w:hAnsi="Arial" w:cs="Arial"/>
          <w:sz w:val="22"/>
          <w:szCs w:val="22"/>
        </w:rPr>
      </w:pPr>
      <w:r w:rsidRPr="00AA75B0">
        <w:rPr>
          <w:rFonts w:ascii="Arial" w:hAnsi="Arial" w:cs="Arial"/>
          <w:sz w:val="22"/>
          <w:szCs w:val="22"/>
        </w:rPr>
        <w:t xml:space="preserve">Der Antrag muss </w:t>
      </w:r>
      <w:r w:rsidRPr="00F51B55">
        <w:rPr>
          <w:rFonts w:ascii="Arial" w:hAnsi="Arial" w:cs="Arial"/>
          <w:b/>
          <w:sz w:val="22"/>
          <w:szCs w:val="22"/>
        </w:rPr>
        <w:t>spätestens vier Wochen</w:t>
      </w:r>
      <w:r w:rsidRPr="00AA75B0">
        <w:rPr>
          <w:rFonts w:ascii="Arial" w:hAnsi="Arial" w:cs="Arial"/>
          <w:sz w:val="22"/>
          <w:szCs w:val="22"/>
        </w:rPr>
        <w:t xml:space="preserve"> vor der Belegung abgegeben werden.</w:t>
      </w:r>
    </w:p>
    <w:p w:rsidR="00920FC6" w:rsidRPr="00AA75B0" w:rsidRDefault="00920FC6" w:rsidP="00920FC6">
      <w:pPr>
        <w:rPr>
          <w:rFonts w:ascii="Arial" w:hAnsi="Arial" w:cs="Arial"/>
          <w:sz w:val="22"/>
          <w:szCs w:val="22"/>
        </w:rPr>
      </w:pPr>
    </w:p>
    <w:p w:rsidR="00AA75B0" w:rsidRDefault="00AA75B0" w:rsidP="00920FC6">
      <w:pPr>
        <w:jc w:val="both"/>
        <w:rPr>
          <w:rFonts w:ascii="Arial" w:hAnsi="Arial" w:cs="Arial"/>
          <w:sz w:val="22"/>
          <w:szCs w:val="22"/>
        </w:rPr>
      </w:pPr>
      <w:r w:rsidRPr="00AA75B0">
        <w:rPr>
          <w:rFonts w:ascii="Arial" w:hAnsi="Arial" w:cs="Arial"/>
          <w:sz w:val="22"/>
          <w:szCs w:val="22"/>
        </w:rPr>
        <w:t>Hiermit beantragen wir die Nutzung folgender Sportanlagen des Hochschulsportzentrums der RWTH Aachen.</w:t>
      </w:r>
    </w:p>
    <w:p w:rsidR="005105E1" w:rsidRDefault="005105E1" w:rsidP="0013261C">
      <w:pPr>
        <w:rPr>
          <w:rFonts w:ascii="Arial" w:hAnsi="Arial" w:cs="Arial"/>
          <w:sz w:val="22"/>
          <w:szCs w:val="22"/>
        </w:rPr>
      </w:pPr>
    </w:p>
    <w:p w:rsidR="00380F89" w:rsidRDefault="005105E1" w:rsidP="00131A7F">
      <w:pPr>
        <w:ind w:left="899" w:hangingChars="407" w:hanging="899"/>
        <w:jc w:val="both"/>
        <w:rPr>
          <w:rFonts w:ascii="Arial" w:hAnsi="Arial" w:cs="Arial"/>
          <w:sz w:val="22"/>
          <w:szCs w:val="22"/>
        </w:rPr>
      </w:pPr>
      <w:r w:rsidRPr="00683457">
        <w:rPr>
          <w:rFonts w:ascii="Arial" w:hAnsi="Arial" w:cs="Arial"/>
          <w:b/>
          <w:sz w:val="22"/>
          <w:szCs w:val="22"/>
        </w:rPr>
        <w:t>Wichtig</w:t>
      </w:r>
      <w:r>
        <w:rPr>
          <w:rFonts w:ascii="Arial" w:hAnsi="Arial" w:cs="Arial"/>
          <w:sz w:val="22"/>
          <w:szCs w:val="22"/>
        </w:rPr>
        <w:t>: Die Auf- und Abbauzeiten zählen zur Nutzungszeit, daher diese bitte unbedingt angeben!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1678"/>
        <w:gridCol w:w="1620"/>
        <w:gridCol w:w="1544"/>
      </w:tblGrid>
      <w:tr w:rsidR="0036485E" w:rsidRPr="0013261C" w:rsidTr="009A5D72">
        <w:trPr>
          <w:trHeight w:val="553"/>
        </w:trPr>
        <w:tc>
          <w:tcPr>
            <w:tcW w:w="4370" w:type="dxa"/>
            <w:vMerge w:val="restart"/>
            <w:shd w:val="clear" w:color="auto" w:fill="F3F3F3"/>
            <w:vAlign w:val="center"/>
          </w:tcPr>
          <w:p w:rsidR="0036485E" w:rsidRPr="009A5D72" w:rsidRDefault="0036485E" w:rsidP="009A5D7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5D72">
              <w:rPr>
                <w:rFonts w:ascii="Arial" w:hAnsi="Arial" w:cs="Arial"/>
                <w:b/>
                <w:sz w:val="22"/>
                <w:szCs w:val="22"/>
              </w:rPr>
              <w:t>Sportstätte</w:t>
            </w:r>
          </w:p>
          <w:p w:rsidR="00291242" w:rsidRPr="009A5D72" w:rsidRDefault="00291242" w:rsidP="009A5D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A5D72">
              <w:rPr>
                <w:rFonts w:ascii="Arial" w:hAnsi="Arial" w:cs="Arial"/>
                <w:b/>
                <w:sz w:val="16"/>
                <w:szCs w:val="16"/>
              </w:rPr>
              <w:t>Platznummer angeben!</w:t>
            </w:r>
          </w:p>
        </w:tc>
        <w:tc>
          <w:tcPr>
            <w:tcW w:w="1678" w:type="dxa"/>
            <w:vMerge w:val="restart"/>
            <w:shd w:val="clear" w:color="auto" w:fill="F3F3F3"/>
            <w:vAlign w:val="center"/>
          </w:tcPr>
          <w:p w:rsidR="0036485E" w:rsidRPr="009A5D72" w:rsidRDefault="0036485E" w:rsidP="009A5D7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5D72">
              <w:rPr>
                <w:rFonts w:ascii="Arial" w:hAnsi="Arial" w:cs="Arial"/>
                <w:b/>
                <w:sz w:val="22"/>
                <w:szCs w:val="22"/>
              </w:rPr>
              <w:t>Datum</w:t>
            </w:r>
          </w:p>
        </w:tc>
        <w:tc>
          <w:tcPr>
            <w:tcW w:w="3164" w:type="dxa"/>
            <w:gridSpan w:val="2"/>
            <w:shd w:val="clear" w:color="auto" w:fill="F3F3F3"/>
            <w:vAlign w:val="bottom"/>
          </w:tcPr>
          <w:p w:rsidR="0036485E" w:rsidRPr="009A5D72" w:rsidRDefault="0036485E" w:rsidP="009A5D7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5D72">
              <w:rPr>
                <w:rFonts w:ascii="Arial" w:hAnsi="Arial" w:cs="Arial"/>
                <w:b/>
                <w:sz w:val="22"/>
                <w:szCs w:val="22"/>
              </w:rPr>
              <w:t>Uhrzeit</w:t>
            </w:r>
          </w:p>
        </w:tc>
      </w:tr>
      <w:tr w:rsidR="0036485E" w:rsidRPr="0013261C" w:rsidTr="009A5D72">
        <w:trPr>
          <w:trHeight w:val="522"/>
        </w:trPr>
        <w:tc>
          <w:tcPr>
            <w:tcW w:w="4370" w:type="dxa"/>
            <w:vMerge/>
            <w:shd w:val="clear" w:color="auto" w:fill="F3F3F3"/>
            <w:vAlign w:val="bottom"/>
          </w:tcPr>
          <w:p w:rsidR="0036485E" w:rsidRPr="009A5D72" w:rsidRDefault="0036485E" w:rsidP="009A5D7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78" w:type="dxa"/>
            <w:vMerge/>
            <w:shd w:val="clear" w:color="auto" w:fill="F3F3F3"/>
            <w:vAlign w:val="bottom"/>
          </w:tcPr>
          <w:p w:rsidR="0036485E" w:rsidRPr="009A5D72" w:rsidRDefault="0036485E" w:rsidP="009A5D7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F3F3F3"/>
            <w:vAlign w:val="bottom"/>
          </w:tcPr>
          <w:p w:rsidR="0036485E" w:rsidRPr="009A5D72" w:rsidRDefault="0036485E" w:rsidP="009A5D7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5D72">
              <w:rPr>
                <w:rFonts w:ascii="Arial" w:hAnsi="Arial" w:cs="Arial"/>
                <w:b/>
                <w:sz w:val="22"/>
                <w:szCs w:val="22"/>
              </w:rPr>
              <w:t>von</w:t>
            </w:r>
          </w:p>
        </w:tc>
        <w:tc>
          <w:tcPr>
            <w:tcW w:w="1544" w:type="dxa"/>
            <w:shd w:val="clear" w:color="auto" w:fill="F3F3F3"/>
            <w:vAlign w:val="bottom"/>
          </w:tcPr>
          <w:p w:rsidR="0036485E" w:rsidRPr="009A5D72" w:rsidRDefault="0036485E" w:rsidP="009A5D7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5D72">
              <w:rPr>
                <w:rFonts w:ascii="Arial" w:hAnsi="Arial" w:cs="Arial"/>
                <w:b/>
                <w:sz w:val="22"/>
                <w:szCs w:val="22"/>
              </w:rPr>
              <w:t>bis</w:t>
            </w:r>
          </w:p>
        </w:tc>
      </w:tr>
      <w:bookmarkStart w:id="0" w:name="_GoBack"/>
      <w:tr w:rsidR="0013261C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13261C" w:rsidRPr="009A5D72" w:rsidRDefault="009A697C" w:rsidP="00E64B0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                                     "/>
                    <w:listEntry w:val="Allwetterplatz "/>
                    <w:listEntry w:val="Finnbahn"/>
                    <w:listEntry w:val="Fitnesshalle I Königshügel"/>
                    <w:listEntry w:val="Fitnesshalle II Königshügel"/>
                    <w:listEntry w:val="Gymnastikraum Ahornstraße"/>
                    <w:listEntry w:val="Gymnastikhalle Königshügel"/>
                    <w:listEntry w:val="Konferenzraum"/>
                    <w:listEntry w:val="Sporthalle Ahornstraße"/>
                    <w:listEntry w:val="Sporthalle Eckertweg"/>
                    <w:listEntry w:val="Sporthalle Königshügel"/>
                    <w:listEntry w:val="Soccerbox"/>
                    <w:listEntry w:val="Tennisplatz "/>
                    <w:listEntry w:val="Beachsportplatz"/>
                    <w:listEntry w:val="Beachvolleyballplatz"/>
                    <w:listEntry w:val="Naturrasenplatz Königshügel"/>
                  </w:ddList>
                </w:ffData>
              </w:fldChar>
            </w:r>
            <w:bookmarkStart w:id="1" w:name="Dropdown1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bookmarkEnd w:id="0"/>
            <w:r w:rsidR="00BC18AA" w:rsidRPr="009A5D72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2" w:name="Dropdown2"/>
            <w:r w:rsidR="00BC18AA" w:rsidRPr="009A5D72">
              <w:rPr>
                <w:rFonts w:ascii="Arial" w:hAnsi="Arial" w:cs="Arial"/>
                <w:sz w:val="22"/>
                <w:szCs w:val="22"/>
              </w:rPr>
              <w:tab/>
            </w:r>
            <w:bookmarkEnd w:id="2"/>
            <w:r w:rsidR="00E64B0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Platz 3a"/>
                    <w:listEntry w:val="Platz 3b"/>
                    <w:listEntry w:val="Platz 3c"/>
                    <w:listEntry w:val="Platz 2a"/>
                    <w:listEntry w:val="Platz 2b"/>
                    <w:listEntry w:val="Platz 2c"/>
                  </w:ddList>
                </w:ffData>
              </w:fldChar>
            </w:r>
            <w:r w:rsidR="00E64B03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E64B03">
              <w:rPr>
                <w:rFonts w:ascii="Arial" w:hAnsi="Arial" w:cs="Arial"/>
                <w:sz w:val="22"/>
                <w:szCs w:val="22"/>
              </w:rPr>
            </w:r>
            <w:r w:rsidR="00E64B0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13261C" w:rsidRPr="009A5D72" w:rsidRDefault="005A578C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bookmarkStart w:id="3" w:name="Text1"/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5BF"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935BF"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935BF"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935BF"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935BF"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620" w:type="dxa"/>
            <w:shd w:val="clear" w:color="auto" w:fill="auto"/>
            <w:vAlign w:val="center"/>
          </w:tcPr>
          <w:p w:rsidR="0013261C" w:rsidRPr="009A5D72" w:rsidRDefault="005A578C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4" w:name="Text2"/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5BF"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935BF"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935BF"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935BF"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935BF"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544" w:type="dxa"/>
            <w:shd w:val="clear" w:color="auto" w:fill="auto"/>
            <w:vAlign w:val="center"/>
          </w:tcPr>
          <w:p w:rsidR="0013261C" w:rsidRPr="009A5D72" w:rsidRDefault="005A578C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5" w:name="Text3"/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5BF"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935BF"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935BF"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935BF"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6935BF"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5105E1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t>Aufbau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5105E1" w:rsidRPr="009A5D72" w:rsidRDefault="00457D0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544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5105E1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t>Abbau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5105E1" w:rsidRPr="009A5D72" w:rsidRDefault="00457D0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544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9" w:name="Text26"/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0322BE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0322BE" w:rsidRPr="009A5D72" w:rsidRDefault="009A697C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         "/>
                    <w:listEntry w:val="Allwetterplatz "/>
                    <w:listEntry w:val="Finnbahn"/>
                    <w:listEntry w:val="Fitnesshalle I Königshügel"/>
                    <w:listEntry w:val="Fitnesshalle II Königshügel"/>
                    <w:listEntry w:val="Gymnastikraum Ahornstraße"/>
                    <w:listEntry w:val="Gymnastikhalle Königshügel"/>
                    <w:listEntry w:val="Konferenzraum"/>
                    <w:listEntry w:val="Sporthalle Ahornstraße"/>
                    <w:listEntry w:val="Sporthalle Eckertweg"/>
                    <w:listEntry w:val="Sporthalle Königshügel"/>
                    <w:listEntry w:val="Soccerbox"/>
                    <w:listEntry w:val="Tennisplatz "/>
                    <w:listEntry w:val="Naturrasenplatz Königshügel"/>
                    <w:listEntry w:val="Beachsportplatz"/>
                    <w:listEntry w:val="Beachvolleyballplatz"/>
                  </w:ddLis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tab/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Platz 3a"/>
                    <w:listEntry w:val="Platz 3b"/>
                    <w:listEntry w:val="Platz 3c"/>
                    <w:listEntry w:val="Platz 2a"/>
                    <w:listEntry w:val="Platz 2b"/>
                    <w:listEntry w:val="Platz 2c"/>
                  </w:ddList>
                </w:ffData>
              </w:fldChar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0322BE" w:rsidRPr="009A5D72" w:rsidRDefault="000322B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322BE" w:rsidRPr="009A5D72" w:rsidRDefault="000322B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0322BE" w:rsidRPr="009A5D72" w:rsidRDefault="000322B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05E1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t>Aufbau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5105E1" w:rsidRPr="009A5D72" w:rsidRDefault="00457D0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05E1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t>Abbau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5105E1" w:rsidRPr="009A5D72" w:rsidRDefault="00457D0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322BE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0322BE" w:rsidRPr="009A5D72" w:rsidRDefault="009A697C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         "/>
                    <w:listEntry w:val="Allwetterplatz "/>
                    <w:listEntry w:val="Finnbahn"/>
                    <w:listEntry w:val="Fitnesshalle I Königshügel"/>
                    <w:listEntry w:val="Fitnesshalle II Königshügel"/>
                    <w:listEntry w:val="Gymnastikraum Ahornstraße"/>
                    <w:listEntry w:val="Gymnastikhalle Königshügel"/>
                    <w:listEntry w:val="Konferenzraum"/>
                    <w:listEntry w:val="Sporthalle Ahornstraße"/>
                    <w:listEntry w:val="Sporthalle Eckertweg"/>
                    <w:listEntry w:val="Sporthalle Königshügel"/>
                    <w:listEntry w:val="Soccerbox"/>
                    <w:listEntry w:val="Tennisplatz "/>
                    <w:listEntry w:val="Beachsportplatz"/>
                    <w:listEntry w:val="Beachvolleyballplatz"/>
                    <w:listEntry w:val="Naturrasenplatz Königshügel"/>
                  </w:ddLis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tab/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Platz 3a"/>
                    <w:listEntry w:val="Platz 3b"/>
                    <w:listEntry w:val="Platz 3c"/>
                    <w:listEntry w:val="Platz 2a"/>
                    <w:listEntry w:val="Platz 2b"/>
                    <w:listEntry w:val="Platz 2c"/>
                  </w:ddList>
                </w:ffData>
              </w:fldChar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0322BE" w:rsidRPr="009A5D72" w:rsidRDefault="000322B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322BE" w:rsidRPr="009A5D72" w:rsidRDefault="000322B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0322BE" w:rsidRPr="009A5D72" w:rsidRDefault="000322B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05E1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t>Aufbau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5105E1" w:rsidRPr="009A5D72" w:rsidRDefault="00457D0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05E1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t>Abbau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5105E1" w:rsidRPr="009A5D72" w:rsidRDefault="00457D0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322BE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0322BE" w:rsidRPr="009A5D72" w:rsidRDefault="009A697C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         "/>
                    <w:listEntry w:val="Allwetterplatz "/>
                    <w:listEntry w:val="Finnbahn"/>
                    <w:listEntry w:val="Fitnesshalle I Königshügel"/>
                    <w:listEntry w:val="Fitnesshalle II Königshügel"/>
                    <w:listEntry w:val="Gymnastikraum Ahornstraße"/>
                    <w:listEntry w:val="Gymnastikhalle Königshügel"/>
                    <w:listEntry w:val="Konferenzraum"/>
                    <w:listEntry w:val="Sporthalle Ahornstraße"/>
                    <w:listEntry w:val="Sporthalle Eckertweg"/>
                    <w:listEntry w:val="Sporthalle Königshügel"/>
                    <w:listEntry w:val="Soccerbox"/>
                    <w:listEntry w:val="Tennisplatz "/>
                    <w:listEntry w:val="Beachsportplatz"/>
                    <w:listEntry w:val="Beachvolleyballplatz"/>
                    <w:listEntry w:val="Naturrasenplatz Königshügel"/>
                  </w:ddLis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tab/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Platz 3a"/>
                    <w:listEntry w:val="Platz 3b"/>
                    <w:listEntry w:val="Platz 3c"/>
                    <w:listEntry w:val="Platz 2a"/>
                    <w:listEntry w:val="Platz 2b"/>
                    <w:listEntry w:val="Platz 2c"/>
                  </w:ddList>
                </w:ffData>
              </w:fldChar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0322BE" w:rsidRPr="009A5D72" w:rsidRDefault="000322B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322BE" w:rsidRPr="009A5D72" w:rsidRDefault="000322B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0322BE" w:rsidRPr="009A5D72" w:rsidRDefault="000322B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05E1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t>Aufbau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5105E1" w:rsidRPr="009A5D72" w:rsidRDefault="00457D0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05E1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t>Abbau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5105E1" w:rsidRPr="009A5D72" w:rsidRDefault="00457D0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322BE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0322BE" w:rsidRPr="009A5D72" w:rsidRDefault="009A697C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         "/>
                    <w:listEntry w:val="Allwetterplatz "/>
                    <w:listEntry w:val="Finnbahn"/>
                    <w:listEntry w:val="Fitnesshalle I Königshügel"/>
                    <w:listEntry w:val="Fitnesshalle II Königshügel"/>
                    <w:listEntry w:val="Gymnastikraum Ahornstraße"/>
                    <w:listEntry w:val="Gymnastikhalle Königshügel"/>
                    <w:listEntry w:val="Konferenzraum"/>
                    <w:listEntry w:val="Sporthalle Ahornstraße"/>
                    <w:listEntry w:val="Sporthalle Eckertweg"/>
                    <w:listEntry w:val="Sporthalle Königshügel"/>
                    <w:listEntry w:val="Soccerbox"/>
                    <w:listEntry w:val="Tennisplatz "/>
                    <w:listEntry w:val="Beachsportplatz"/>
                    <w:listEntry w:val="Beachvolleyballplatz"/>
                    <w:listEntry w:val="Naturrasenplatz Königshügel"/>
                  </w:ddLis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tab/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Platz 3a"/>
                    <w:listEntry w:val="Platz 3b"/>
                    <w:listEntry w:val="Platz 3c"/>
                    <w:listEntry w:val="Platz 2a"/>
                    <w:listEntry w:val="Platz 2b"/>
                    <w:listEntry w:val="Platz 2c"/>
                  </w:ddList>
                </w:ffData>
              </w:fldChar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0322BE" w:rsidRPr="009A5D72" w:rsidRDefault="000322B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322BE" w:rsidRPr="009A5D72" w:rsidRDefault="000322B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0322BE" w:rsidRPr="009A5D72" w:rsidRDefault="000322B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05E1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t>Aufbau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5105E1" w:rsidRPr="009A5D72" w:rsidRDefault="00457D0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105E1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t>Abbau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5105E1" w:rsidRPr="009A5D72" w:rsidRDefault="00457D0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5105E1" w:rsidRPr="009A5D72" w:rsidRDefault="005105E1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322BE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0322BE" w:rsidRPr="009A5D72" w:rsidRDefault="009A697C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               "/>
                    <w:listEntry w:val="Allwetterplatz "/>
                    <w:listEntry w:val="Finnbahn"/>
                    <w:listEntry w:val="Fitnesshalle I Königshügel"/>
                    <w:listEntry w:val="Fitnesshalle II Königshügel"/>
                    <w:listEntry w:val="Gymnastikraum Ahornstraße"/>
                    <w:listEntry w:val="Gymnastikhalle Königshügel"/>
                    <w:listEntry w:val="Konferenzraum"/>
                    <w:listEntry w:val="Sporthalle Ahornstraße"/>
                    <w:listEntry w:val="Sporthalle Eckertweg"/>
                    <w:listEntry w:val="Sporthalle Königshügel"/>
                    <w:listEntry w:val="Soccerbox"/>
                    <w:listEntry w:val="Tennisplatz "/>
                    <w:listEntry w:val="Beachsportplatz"/>
                    <w:listEntry w:val="Beachvolleyballplatz"/>
                    <w:listEntry w:val="Naturrasenplatz Königshügel"/>
                  </w:ddLis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tab/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Platz 3a"/>
                    <w:listEntry w:val="Platz 3b"/>
                    <w:listEntry w:val="Platz 3c"/>
                    <w:listEntry w:val="Platz 2a"/>
                    <w:listEntry w:val="Platz 2b"/>
                    <w:listEntry w:val="Platz 2c"/>
                  </w:ddList>
                </w:ffData>
              </w:fldChar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</w:r>
            <w:r w:rsidR="00BC18AA"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0322BE" w:rsidRPr="009A5D72" w:rsidRDefault="000322B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322BE" w:rsidRPr="009A5D72" w:rsidRDefault="000322B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0322BE" w:rsidRPr="009A5D72" w:rsidRDefault="000322B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F6529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6F6529" w:rsidRPr="009A5D72" w:rsidRDefault="006F6529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t>Aufbau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6F6529" w:rsidRPr="009A5D72" w:rsidRDefault="00457D0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F6529" w:rsidRPr="009A5D72" w:rsidRDefault="006F6529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6F6529" w:rsidRPr="009A5D72" w:rsidRDefault="006F6529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F6529" w:rsidTr="009A5D72">
        <w:trPr>
          <w:trHeight w:val="397"/>
        </w:trPr>
        <w:tc>
          <w:tcPr>
            <w:tcW w:w="4370" w:type="dxa"/>
            <w:shd w:val="clear" w:color="auto" w:fill="auto"/>
            <w:vAlign w:val="center"/>
          </w:tcPr>
          <w:p w:rsidR="006F6529" w:rsidRPr="009A5D72" w:rsidRDefault="006F6529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t>Abbau</w:t>
            </w:r>
          </w:p>
        </w:tc>
        <w:tc>
          <w:tcPr>
            <w:tcW w:w="1678" w:type="dxa"/>
            <w:shd w:val="clear" w:color="auto" w:fill="auto"/>
            <w:vAlign w:val="center"/>
          </w:tcPr>
          <w:p w:rsidR="006F6529" w:rsidRPr="009A5D72" w:rsidRDefault="00457D0E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F6529" w:rsidRPr="009A5D72" w:rsidRDefault="006F6529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6F6529" w:rsidRPr="009A5D72" w:rsidRDefault="006F6529" w:rsidP="009A5D7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9A5D7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A5D72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A5D72">
              <w:rPr>
                <w:rFonts w:ascii="Arial" w:hAnsi="Arial" w:cs="Arial"/>
                <w:sz w:val="22"/>
                <w:szCs w:val="22"/>
              </w:rPr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9A5D7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83457" w:rsidRDefault="00683457" w:rsidP="00683457">
      <w:pPr>
        <w:rPr>
          <w:rFonts w:ascii="Arial" w:hAnsi="Arial" w:cs="Arial"/>
          <w:sz w:val="16"/>
          <w:szCs w:val="16"/>
        </w:rPr>
      </w:pPr>
    </w:p>
    <w:p w:rsidR="00BE18EC" w:rsidRDefault="00BE18EC" w:rsidP="00683457">
      <w:pPr>
        <w:rPr>
          <w:rFonts w:ascii="Arial" w:hAnsi="Arial" w:cs="Arial"/>
          <w:sz w:val="16"/>
          <w:szCs w:val="16"/>
        </w:rPr>
      </w:pPr>
    </w:p>
    <w:p w:rsidR="00BE18EC" w:rsidRDefault="00BE18EC" w:rsidP="00BE18EC">
      <w:pPr>
        <w:tabs>
          <w:tab w:val="left" w:pos="3686"/>
          <w:tab w:val="left" w:pos="4678"/>
        </w:tabs>
        <w:spacing w:line="360" w:lineRule="auto"/>
        <w:rPr>
          <w:rFonts w:ascii="Arial" w:hAnsi="Arial" w:cs="Arial"/>
          <w:sz w:val="22"/>
          <w:szCs w:val="22"/>
        </w:rPr>
      </w:pPr>
      <w:r w:rsidRPr="00BE18EC">
        <w:rPr>
          <w:rFonts w:ascii="Arial" w:hAnsi="Arial" w:cs="Arial"/>
          <w:sz w:val="22"/>
          <w:szCs w:val="22"/>
        </w:rPr>
        <w:t xml:space="preserve">Name </w:t>
      </w:r>
      <w:r>
        <w:rPr>
          <w:rFonts w:ascii="Arial" w:hAnsi="Arial" w:cs="Arial"/>
          <w:sz w:val="22"/>
          <w:szCs w:val="22"/>
        </w:rPr>
        <w:t xml:space="preserve">und Anlass </w:t>
      </w:r>
      <w:r w:rsidRPr="00BE18EC">
        <w:rPr>
          <w:rFonts w:ascii="Arial" w:hAnsi="Arial" w:cs="Arial"/>
          <w:sz w:val="22"/>
          <w:szCs w:val="22"/>
        </w:rPr>
        <w:t>der Veranstaltung</w:t>
      </w:r>
      <w:r w:rsidR="00E64B03">
        <w:rPr>
          <w:rFonts w:ascii="Arial" w:hAnsi="Arial" w:cs="Arial"/>
          <w:sz w:val="22"/>
          <w:szCs w:val="22"/>
        </w:rPr>
        <w:tab/>
      </w:r>
      <w:bookmarkStart w:id="10" w:name="Text22"/>
      <w:r w:rsidRPr="00BE18EC">
        <w:rPr>
          <w:rFonts w:ascii="Arial" w:hAnsi="Arial" w:cs="Arial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BE18EC">
        <w:rPr>
          <w:rFonts w:ascii="Arial" w:hAnsi="Arial" w:cs="Arial"/>
          <w:sz w:val="22"/>
          <w:szCs w:val="22"/>
        </w:rPr>
        <w:instrText xml:space="preserve"> FORMTEXT </w:instrText>
      </w:r>
      <w:r w:rsidRPr="00BE18EC">
        <w:rPr>
          <w:rFonts w:ascii="Arial" w:hAnsi="Arial" w:cs="Arial"/>
          <w:sz w:val="22"/>
          <w:szCs w:val="22"/>
        </w:rPr>
      </w:r>
      <w:r w:rsidRPr="00BE18EC">
        <w:rPr>
          <w:rFonts w:ascii="Arial" w:hAnsi="Arial" w:cs="Arial"/>
          <w:sz w:val="22"/>
          <w:szCs w:val="22"/>
        </w:rPr>
        <w:fldChar w:fldCharType="separate"/>
      </w:r>
      <w:r w:rsidRPr="00BE18EC">
        <w:rPr>
          <w:rFonts w:ascii="Arial" w:hAnsi="Arial" w:cs="Arial"/>
          <w:sz w:val="22"/>
          <w:szCs w:val="22"/>
        </w:rPr>
        <w:t> </w:t>
      </w:r>
      <w:r w:rsidRPr="00BE18EC">
        <w:rPr>
          <w:rFonts w:ascii="Arial" w:hAnsi="Arial" w:cs="Arial"/>
          <w:sz w:val="22"/>
          <w:szCs w:val="22"/>
        </w:rPr>
        <w:t> </w:t>
      </w:r>
      <w:r w:rsidRPr="00BE18EC">
        <w:rPr>
          <w:rFonts w:ascii="Arial" w:hAnsi="Arial" w:cs="Arial"/>
          <w:sz w:val="22"/>
          <w:szCs w:val="22"/>
        </w:rPr>
        <w:t> </w:t>
      </w:r>
      <w:r w:rsidRPr="00BE18EC">
        <w:rPr>
          <w:rFonts w:ascii="Arial" w:hAnsi="Arial" w:cs="Arial"/>
          <w:sz w:val="22"/>
          <w:szCs w:val="22"/>
        </w:rPr>
        <w:t> </w:t>
      </w:r>
      <w:r w:rsidRPr="00BE18EC">
        <w:rPr>
          <w:rFonts w:ascii="Arial" w:hAnsi="Arial" w:cs="Arial"/>
          <w:sz w:val="22"/>
          <w:szCs w:val="22"/>
        </w:rPr>
        <w:t> </w:t>
      </w:r>
      <w:r w:rsidRPr="00BE18EC">
        <w:rPr>
          <w:rFonts w:ascii="Arial" w:hAnsi="Arial" w:cs="Arial"/>
          <w:sz w:val="22"/>
          <w:szCs w:val="22"/>
        </w:rPr>
        <w:fldChar w:fldCharType="end"/>
      </w:r>
      <w:bookmarkEnd w:id="10"/>
    </w:p>
    <w:p w:rsidR="001F1626" w:rsidRDefault="00BE18EC" w:rsidP="00BE18EC">
      <w:pPr>
        <w:tabs>
          <w:tab w:val="left" w:pos="3686"/>
          <w:tab w:val="left" w:pos="4678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Anzahl Teilnehmende</w:t>
      </w:r>
      <w:r w:rsidR="001F1626">
        <w:rPr>
          <w:rFonts w:ascii="Arial" w:hAnsi="Arial" w:cs="Arial"/>
          <w:sz w:val="22"/>
          <w:szCs w:val="22"/>
        </w:rPr>
        <w:t>:</w:t>
      </w:r>
      <w:r w:rsidR="001F1626">
        <w:rPr>
          <w:rFonts w:ascii="Arial" w:hAnsi="Arial" w:cs="Arial"/>
          <w:sz w:val="22"/>
          <w:szCs w:val="22"/>
        </w:rPr>
        <w:tab/>
      </w:r>
      <w:r w:rsidR="00144F51" w:rsidRPr="00144F51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maxLength w:val="4"/>
            </w:textInput>
          </w:ffData>
        </w:fldChar>
      </w:r>
      <w:bookmarkStart w:id="11" w:name="Text14"/>
      <w:r w:rsidR="00144F51" w:rsidRPr="00144F51">
        <w:rPr>
          <w:rFonts w:ascii="Arial" w:hAnsi="Arial" w:cs="Arial"/>
          <w:sz w:val="22"/>
          <w:szCs w:val="22"/>
        </w:rPr>
        <w:instrText xml:space="preserve"> FORMTEXT </w:instrText>
      </w:r>
      <w:r w:rsidR="00144F51" w:rsidRPr="00144F51">
        <w:rPr>
          <w:rFonts w:ascii="Arial" w:hAnsi="Arial" w:cs="Arial"/>
          <w:sz w:val="22"/>
          <w:szCs w:val="22"/>
        </w:rPr>
      </w:r>
      <w:r w:rsidR="00144F51" w:rsidRPr="00144F51">
        <w:rPr>
          <w:rFonts w:ascii="Arial" w:hAnsi="Arial" w:cs="Arial"/>
          <w:sz w:val="22"/>
          <w:szCs w:val="22"/>
        </w:rPr>
        <w:fldChar w:fldCharType="separate"/>
      </w:r>
      <w:r w:rsidR="006935BF">
        <w:rPr>
          <w:rFonts w:ascii="Arial" w:hAnsi="Arial" w:cs="Arial"/>
          <w:noProof/>
          <w:sz w:val="22"/>
          <w:szCs w:val="22"/>
        </w:rPr>
        <w:t> </w:t>
      </w:r>
      <w:r w:rsidR="006935BF">
        <w:rPr>
          <w:rFonts w:ascii="Arial" w:hAnsi="Arial" w:cs="Arial"/>
          <w:noProof/>
          <w:sz w:val="22"/>
          <w:szCs w:val="22"/>
        </w:rPr>
        <w:t> </w:t>
      </w:r>
      <w:r w:rsidR="006935BF">
        <w:rPr>
          <w:rFonts w:ascii="Arial" w:hAnsi="Arial" w:cs="Arial"/>
          <w:noProof/>
          <w:sz w:val="22"/>
          <w:szCs w:val="22"/>
        </w:rPr>
        <w:t> </w:t>
      </w:r>
      <w:r w:rsidR="006935BF">
        <w:rPr>
          <w:rFonts w:ascii="Arial" w:hAnsi="Arial" w:cs="Arial"/>
          <w:noProof/>
          <w:sz w:val="22"/>
          <w:szCs w:val="22"/>
        </w:rPr>
        <w:t> </w:t>
      </w:r>
      <w:r w:rsidR="00144F51" w:rsidRPr="00144F51">
        <w:rPr>
          <w:rFonts w:ascii="Arial" w:hAnsi="Arial" w:cs="Arial"/>
          <w:sz w:val="22"/>
          <w:szCs w:val="22"/>
        </w:rPr>
        <w:fldChar w:fldCharType="end"/>
      </w:r>
      <w:bookmarkEnd w:id="11"/>
    </w:p>
    <w:p w:rsidR="0057287A" w:rsidRPr="005E71A5" w:rsidRDefault="0057287A" w:rsidP="00090516">
      <w:pPr>
        <w:spacing w:line="360" w:lineRule="auto"/>
        <w:rPr>
          <w:rFonts w:ascii="Arial" w:hAnsi="Arial" w:cs="Arial"/>
          <w:sz w:val="16"/>
          <w:szCs w:val="16"/>
        </w:rPr>
      </w:pPr>
    </w:p>
    <w:p w:rsidR="001F1626" w:rsidRDefault="001F1626" w:rsidP="0009051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Benötigte Geräte</w:t>
      </w:r>
      <w:r w:rsidR="004524D9">
        <w:rPr>
          <w:rFonts w:ascii="Arial" w:hAnsi="Arial" w:cs="Arial"/>
          <w:sz w:val="22"/>
          <w:szCs w:val="22"/>
        </w:rPr>
        <w:t>/Material</w:t>
      </w:r>
      <w:r w:rsidR="009E5430">
        <w:rPr>
          <w:rFonts w:ascii="Arial" w:hAnsi="Arial" w:cs="Arial"/>
          <w:sz w:val="22"/>
          <w:szCs w:val="22"/>
        </w:rPr>
        <w:t>ien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="00144F51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>
              <w:maxLength w:val="60"/>
            </w:textInput>
          </w:ffData>
        </w:fldChar>
      </w:r>
      <w:bookmarkStart w:id="12" w:name="Text15"/>
      <w:r w:rsidR="00144F51">
        <w:rPr>
          <w:rFonts w:ascii="Arial" w:hAnsi="Arial" w:cs="Arial"/>
          <w:sz w:val="22"/>
          <w:szCs w:val="22"/>
        </w:rPr>
        <w:instrText xml:space="preserve"> FORMTEXT </w:instrText>
      </w:r>
      <w:r w:rsidR="00144F51">
        <w:rPr>
          <w:rFonts w:ascii="Arial" w:hAnsi="Arial" w:cs="Arial"/>
          <w:sz w:val="22"/>
          <w:szCs w:val="22"/>
        </w:rPr>
      </w:r>
      <w:r w:rsidR="00144F51">
        <w:rPr>
          <w:rFonts w:ascii="Arial" w:hAnsi="Arial" w:cs="Arial"/>
          <w:sz w:val="22"/>
          <w:szCs w:val="22"/>
        </w:rPr>
        <w:fldChar w:fldCharType="separate"/>
      </w:r>
      <w:r w:rsidR="006935BF">
        <w:rPr>
          <w:rFonts w:ascii="Arial" w:hAnsi="Arial" w:cs="Arial"/>
          <w:noProof/>
          <w:sz w:val="22"/>
          <w:szCs w:val="22"/>
        </w:rPr>
        <w:t> </w:t>
      </w:r>
      <w:r w:rsidR="006935BF">
        <w:rPr>
          <w:rFonts w:ascii="Arial" w:hAnsi="Arial" w:cs="Arial"/>
          <w:noProof/>
          <w:sz w:val="22"/>
          <w:szCs w:val="22"/>
        </w:rPr>
        <w:t> </w:t>
      </w:r>
      <w:r w:rsidR="006935BF">
        <w:rPr>
          <w:rFonts w:ascii="Arial" w:hAnsi="Arial" w:cs="Arial"/>
          <w:noProof/>
          <w:sz w:val="22"/>
          <w:szCs w:val="22"/>
        </w:rPr>
        <w:t> </w:t>
      </w:r>
      <w:r w:rsidR="006935BF">
        <w:rPr>
          <w:rFonts w:ascii="Arial" w:hAnsi="Arial" w:cs="Arial"/>
          <w:noProof/>
          <w:sz w:val="22"/>
          <w:szCs w:val="22"/>
        </w:rPr>
        <w:t> </w:t>
      </w:r>
      <w:r w:rsidR="006935BF">
        <w:rPr>
          <w:rFonts w:ascii="Arial" w:hAnsi="Arial" w:cs="Arial"/>
          <w:noProof/>
          <w:sz w:val="22"/>
          <w:szCs w:val="22"/>
        </w:rPr>
        <w:t> </w:t>
      </w:r>
      <w:r w:rsidR="00144F51">
        <w:rPr>
          <w:rFonts w:ascii="Arial" w:hAnsi="Arial" w:cs="Arial"/>
          <w:sz w:val="22"/>
          <w:szCs w:val="22"/>
        </w:rPr>
        <w:fldChar w:fldCharType="end"/>
      </w:r>
      <w:bookmarkEnd w:id="12"/>
    </w:p>
    <w:p w:rsidR="001F1626" w:rsidRDefault="001F1626" w:rsidP="0009051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524D9">
        <w:rPr>
          <w:rFonts w:ascii="Arial" w:hAnsi="Arial" w:cs="Arial"/>
          <w:sz w:val="22"/>
          <w:szCs w:val="22"/>
        </w:rPr>
        <w:tab/>
      </w:r>
      <w:r w:rsidR="00144F51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>
              <w:maxLength w:val="60"/>
            </w:textInput>
          </w:ffData>
        </w:fldChar>
      </w:r>
      <w:bookmarkStart w:id="13" w:name="Text16"/>
      <w:r w:rsidR="00144F51">
        <w:rPr>
          <w:rFonts w:ascii="Arial" w:hAnsi="Arial" w:cs="Arial"/>
          <w:sz w:val="22"/>
          <w:szCs w:val="22"/>
        </w:rPr>
        <w:instrText xml:space="preserve"> FORMTEXT </w:instrText>
      </w:r>
      <w:r w:rsidR="00144F51">
        <w:rPr>
          <w:rFonts w:ascii="Arial" w:hAnsi="Arial" w:cs="Arial"/>
          <w:sz w:val="22"/>
          <w:szCs w:val="22"/>
        </w:rPr>
      </w:r>
      <w:r w:rsidR="00144F51">
        <w:rPr>
          <w:rFonts w:ascii="Arial" w:hAnsi="Arial" w:cs="Arial"/>
          <w:sz w:val="22"/>
          <w:szCs w:val="22"/>
        </w:rPr>
        <w:fldChar w:fldCharType="separate"/>
      </w:r>
      <w:r w:rsidR="006935BF">
        <w:rPr>
          <w:rFonts w:ascii="Arial" w:hAnsi="Arial" w:cs="Arial"/>
          <w:noProof/>
          <w:sz w:val="22"/>
          <w:szCs w:val="22"/>
        </w:rPr>
        <w:t> </w:t>
      </w:r>
      <w:r w:rsidR="006935BF">
        <w:rPr>
          <w:rFonts w:ascii="Arial" w:hAnsi="Arial" w:cs="Arial"/>
          <w:noProof/>
          <w:sz w:val="22"/>
          <w:szCs w:val="22"/>
        </w:rPr>
        <w:t> </w:t>
      </w:r>
      <w:r w:rsidR="006935BF">
        <w:rPr>
          <w:rFonts w:ascii="Arial" w:hAnsi="Arial" w:cs="Arial"/>
          <w:noProof/>
          <w:sz w:val="22"/>
          <w:szCs w:val="22"/>
        </w:rPr>
        <w:t> </w:t>
      </w:r>
      <w:r w:rsidR="006935BF">
        <w:rPr>
          <w:rFonts w:ascii="Arial" w:hAnsi="Arial" w:cs="Arial"/>
          <w:noProof/>
          <w:sz w:val="22"/>
          <w:szCs w:val="22"/>
        </w:rPr>
        <w:t> </w:t>
      </w:r>
      <w:r w:rsidR="006935BF">
        <w:rPr>
          <w:rFonts w:ascii="Arial" w:hAnsi="Arial" w:cs="Arial"/>
          <w:noProof/>
          <w:sz w:val="22"/>
          <w:szCs w:val="22"/>
        </w:rPr>
        <w:t> </w:t>
      </w:r>
      <w:r w:rsidR="00144F51">
        <w:rPr>
          <w:rFonts w:ascii="Arial" w:hAnsi="Arial" w:cs="Arial"/>
          <w:sz w:val="22"/>
          <w:szCs w:val="22"/>
        </w:rPr>
        <w:fldChar w:fldCharType="end"/>
      </w:r>
      <w:bookmarkEnd w:id="13"/>
    </w:p>
    <w:p w:rsidR="0013261C" w:rsidRPr="00BE18EC" w:rsidRDefault="0013261C" w:rsidP="00AA75B0">
      <w:pPr>
        <w:spacing w:line="360" w:lineRule="auto"/>
        <w:rPr>
          <w:rFonts w:ascii="Arial" w:hAnsi="Arial" w:cs="Arial"/>
          <w:sz w:val="16"/>
          <w:szCs w:val="22"/>
        </w:rPr>
      </w:pPr>
    </w:p>
    <w:p w:rsidR="00826253" w:rsidRDefault="0013261C" w:rsidP="00E64B03">
      <w:pP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14"/>
      <w:r>
        <w:rPr>
          <w:rFonts w:ascii="Arial" w:hAnsi="Arial" w:cs="Arial"/>
          <w:sz w:val="22"/>
          <w:szCs w:val="22"/>
        </w:rPr>
        <w:tab/>
      </w:r>
      <w:r w:rsidRPr="0013261C">
        <w:rPr>
          <w:rFonts w:ascii="Arial" w:hAnsi="Arial" w:cs="Arial"/>
          <w:b/>
          <w:sz w:val="22"/>
          <w:szCs w:val="22"/>
        </w:rPr>
        <w:t>Es wird eine Sonderregelung „Ausschank“</w:t>
      </w:r>
      <w:r>
        <w:rPr>
          <w:rFonts w:ascii="Arial" w:hAnsi="Arial" w:cs="Arial"/>
          <w:b/>
          <w:sz w:val="22"/>
          <w:szCs w:val="22"/>
        </w:rPr>
        <w:t xml:space="preserve"> [</w:t>
      </w:r>
      <w:r w:rsidRPr="0013261C">
        <w:rPr>
          <w:rFonts w:ascii="Arial" w:hAnsi="Arial" w:cs="Arial"/>
          <w:b/>
          <w:sz w:val="22"/>
          <w:szCs w:val="22"/>
        </w:rPr>
        <w:t xml:space="preserve">vgl. </w:t>
      </w:r>
      <w:r>
        <w:rPr>
          <w:rFonts w:ascii="Arial" w:hAnsi="Arial" w:cs="Arial"/>
          <w:b/>
          <w:sz w:val="22"/>
          <w:szCs w:val="22"/>
        </w:rPr>
        <w:t>Benutzungsordnung §4 Abs. (5)]</w:t>
      </w:r>
      <w:r w:rsidRPr="0013261C">
        <w:rPr>
          <w:rFonts w:ascii="Arial" w:hAnsi="Arial" w:cs="Arial"/>
          <w:b/>
          <w:sz w:val="22"/>
          <w:szCs w:val="22"/>
        </w:rPr>
        <w:t xml:space="preserve"> beantragt.</w:t>
      </w:r>
    </w:p>
    <w:p w:rsidR="00BE18EC" w:rsidRDefault="00BE18EC" w:rsidP="0013261C">
      <w:pPr>
        <w:spacing w:line="360" w:lineRule="auto"/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851"/>
        <w:gridCol w:w="2864"/>
      </w:tblGrid>
      <w:tr w:rsidR="0093728D" w:rsidRPr="00E64B03" w:rsidTr="00E64B03">
        <w:tc>
          <w:tcPr>
            <w:tcW w:w="4111" w:type="dxa"/>
            <w:gridSpan w:val="2"/>
            <w:vAlign w:val="center"/>
          </w:tcPr>
          <w:p w:rsidR="0093728D" w:rsidRPr="00E64B03" w:rsidRDefault="0093728D" w:rsidP="00E57B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4B03">
              <w:rPr>
                <w:rFonts w:ascii="Arial" w:hAnsi="Arial" w:cs="Arial"/>
                <w:b/>
                <w:sz w:val="20"/>
                <w:szCs w:val="20"/>
              </w:rPr>
              <w:lastRenderedPageBreak/>
              <w:t>Verantwortliche Person</w:t>
            </w:r>
          </w:p>
        </w:tc>
        <w:tc>
          <w:tcPr>
            <w:tcW w:w="4715" w:type="dxa"/>
            <w:gridSpan w:val="2"/>
            <w:vAlign w:val="center"/>
          </w:tcPr>
          <w:p w:rsidR="0093728D" w:rsidRPr="00E64B03" w:rsidRDefault="0093728D" w:rsidP="00E57B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64B03">
              <w:rPr>
                <w:rFonts w:ascii="Arial" w:hAnsi="Arial" w:cs="Arial"/>
                <w:b/>
                <w:sz w:val="20"/>
                <w:szCs w:val="20"/>
              </w:rPr>
              <w:t>Rechnungsadresse</w:t>
            </w:r>
          </w:p>
        </w:tc>
      </w:tr>
      <w:tr w:rsidR="0093728D" w:rsidRPr="00E64B03" w:rsidTr="00E64B03">
        <w:tc>
          <w:tcPr>
            <w:tcW w:w="1843" w:type="dxa"/>
          </w:tcPr>
          <w:p w:rsidR="0093728D" w:rsidRPr="00E64B03" w:rsidRDefault="0093728D" w:rsidP="00E57BE9">
            <w:pPr>
              <w:rPr>
                <w:rFonts w:ascii="Arial" w:hAnsi="Arial" w:cs="Arial"/>
                <w:sz w:val="20"/>
                <w:szCs w:val="20"/>
              </w:rPr>
            </w:pPr>
            <w:r w:rsidRPr="00E64B03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53642857"/>
            <w:placeholder>
              <w:docPart w:val="AA472D4BB5EF4FB181368F5ADAF71FA1"/>
            </w:placeholder>
            <w:showingPlcHdr/>
          </w:sdtPr>
          <w:sdtEndPr/>
          <w:sdtContent>
            <w:tc>
              <w:tcPr>
                <w:tcW w:w="2268" w:type="dxa"/>
              </w:tcPr>
              <w:p w:rsidR="0093728D" w:rsidRPr="00E64B03" w:rsidRDefault="006D3BDA" w:rsidP="00E57BE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4B03">
                  <w:rPr>
                    <w:rStyle w:val="Platzhaltertext"/>
                    <w:sz w:val="20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1851" w:type="dxa"/>
          </w:tcPr>
          <w:p w:rsidR="0093728D" w:rsidRPr="00E64B03" w:rsidRDefault="00A356CB" w:rsidP="00E57BE9">
            <w:pPr>
              <w:rPr>
                <w:rFonts w:ascii="Arial" w:hAnsi="Arial" w:cs="Arial"/>
                <w:sz w:val="20"/>
                <w:szCs w:val="20"/>
              </w:rPr>
            </w:pPr>
            <w:r w:rsidRPr="00E64B03">
              <w:rPr>
                <w:rFonts w:ascii="Arial" w:hAnsi="Arial" w:cs="Arial"/>
                <w:sz w:val="20"/>
                <w:szCs w:val="20"/>
              </w:rPr>
              <w:t>Name Hochschu</w:t>
            </w:r>
            <w:r w:rsidRPr="00E64B03">
              <w:rPr>
                <w:rFonts w:ascii="Arial" w:hAnsi="Arial" w:cs="Arial"/>
                <w:sz w:val="20"/>
                <w:szCs w:val="20"/>
              </w:rPr>
              <w:t>l</w:t>
            </w:r>
            <w:r w:rsidRPr="00E64B03">
              <w:rPr>
                <w:rFonts w:ascii="Arial" w:hAnsi="Arial" w:cs="Arial"/>
                <w:sz w:val="20"/>
                <w:szCs w:val="20"/>
              </w:rPr>
              <w:t>gruppe/-Institution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20866979"/>
            <w:placeholder>
              <w:docPart w:val="C680583865BA484A9FE9AB75E3E68417"/>
            </w:placeholder>
            <w:showingPlcHdr/>
          </w:sdtPr>
          <w:sdtEndPr/>
          <w:sdtContent>
            <w:tc>
              <w:tcPr>
                <w:tcW w:w="2864" w:type="dxa"/>
              </w:tcPr>
              <w:p w:rsidR="0093728D" w:rsidRPr="00E64B03" w:rsidRDefault="006D3BDA" w:rsidP="00E57BE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4B03">
                  <w:rPr>
                    <w:rStyle w:val="Platzhaltertext"/>
                    <w:sz w:val="20"/>
                    <w:szCs w:val="20"/>
                  </w:rPr>
                  <w:t>Klicken Sie hier, um Text ei</w:t>
                </w:r>
                <w:r w:rsidRPr="00E64B03">
                  <w:rPr>
                    <w:rStyle w:val="Platzhaltertext"/>
                    <w:sz w:val="20"/>
                    <w:szCs w:val="20"/>
                  </w:rPr>
                  <w:t>n</w:t>
                </w:r>
                <w:r w:rsidRPr="00E64B03">
                  <w:rPr>
                    <w:rStyle w:val="Platzhaltertext"/>
                    <w:sz w:val="20"/>
                    <w:szCs w:val="20"/>
                  </w:rPr>
                  <w:t>zugeben.</w:t>
                </w:r>
              </w:p>
            </w:tc>
          </w:sdtContent>
        </w:sdt>
      </w:tr>
      <w:tr w:rsidR="0093728D" w:rsidRPr="00E64B03" w:rsidTr="00E64B03">
        <w:tc>
          <w:tcPr>
            <w:tcW w:w="1843" w:type="dxa"/>
          </w:tcPr>
          <w:p w:rsidR="0093728D" w:rsidRPr="00E64B03" w:rsidRDefault="0093728D" w:rsidP="00E57BE9">
            <w:pPr>
              <w:rPr>
                <w:rFonts w:ascii="Arial" w:hAnsi="Arial" w:cs="Arial"/>
                <w:sz w:val="20"/>
                <w:szCs w:val="20"/>
              </w:rPr>
            </w:pPr>
            <w:r w:rsidRPr="00E64B03">
              <w:rPr>
                <w:rFonts w:ascii="Arial" w:hAnsi="Arial" w:cs="Arial"/>
                <w:sz w:val="20"/>
                <w:szCs w:val="20"/>
              </w:rPr>
              <w:t>Status:</w:t>
            </w:r>
          </w:p>
        </w:tc>
        <w:tc>
          <w:tcPr>
            <w:tcW w:w="2268" w:type="dxa"/>
          </w:tcPr>
          <w:p w:rsidR="000D6339" w:rsidRPr="00E64B03" w:rsidRDefault="00A356CB" w:rsidP="00E57BE9">
            <w:pPr>
              <w:tabs>
                <w:tab w:val="left" w:pos="459"/>
              </w:tabs>
              <w:rPr>
                <w:rFonts w:ascii="Arial" w:hAnsi="Arial" w:cs="Arial"/>
                <w:sz w:val="20"/>
                <w:szCs w:val="20"/>
              </w:rPr>
            </w:pPr>
            <w:r w:rsidRPr="00E64B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2"/>
            <w:r w:rsidRPr="00E64B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E64B03">
              <w:rPr>
                <w:rFonts w:ascii="Arial" w:hAnsi="Arial" w:cs="Arial"/>
                <w:sz w:val="20"/>
                <w:szCs w:val="20"/>
              </w:rPr>
            </w:r>
            <w:r w:rsidRPr="00E64B0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  <w:r w:rsidR="000D6339" w:rsidRPr="00E64B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4B03">
              <w:rPr>
                <w:rFonts w:ascii="Arial" w:hAnsi="Arial" w:cs="Arial"/>
                <w:sz w:val="20"/>
                <w:szCs w:val="20"/>
              </w:rPr>
              <w:t>Student/in</w:t>
            </w:r>
          </w:p>
          <w:p w:rsidR="0093728D" w:rsidRPr="00E64B03" w:rsidRDefault="00A356CB" w:rsidP="00E57BE9">
            <w:pPr>
              <w:tabs>
                <w:tab w:val="left" w:pos="459"/>
              </w:tabs>
              <w:rPr>
                <w:rFonts w:ascii="Arial" w:hAnsi="Arial" w:cs="Arial"/>
                <w:sz w:val="20"/>
                <w:szCs w:val="20"/>
              </w:rPr>
            </w:pPr>
            <w:r w:rsidRPr="00E64B0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3"/>
            <w:r w:rsidRPr="00E64B0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E64B03">
              <w:rPr>
                <w:rFonts w:ascii="Arial" w:hAnsi="Arial" w:cs="Arial"/>
                <w:sz w:val="20"/>
                <w:szCs w:val="20"/>
              </w:rPr>
            </w:r>
            <w:r w:rsidRPr="00E64B0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  <w:r w:rsidR="000D6339" w:rsidRPr="00E64B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4B03">
              <w:rPr>
                <w:rFonts w:ascii="Arial" w:hAnsi="Arial" w:cs="Arial"/>
                <w:sz w:val="20"/>
                <w:szCs w:val="20"/>
              </w:rPr>
              <w:t>Bedienstete/r</w:t>
            </w:r>
          </w:p>
        </w:tc>
        <w:tc>
          <w:tcPr>
            <w:tcW w:w="1851" w:type="dxa"/>
          </w:tcPr>
          <w:p w:rsidR="0093728D" w:rsidRPr="00E64B03" w:rsidRDefault="00A356CB" w:rsidP="00E57BE9">
            <w:pPr>
              <w:rPr>
                <w:rFonts w:ascii="Arial" w:hAnsi="Arial" w:cs="Arial"/>
                <w:sz w:val="20"/>
                <w:szCs w:val="20"/>
              </w:rPr>
            </w:pPr>
            <w:r w:rsidRPr="00E64B03">
              <w:rPr>
                <w:rFonts w:ascii="Arial" w:hAnsi="Arial" w:cs="Arial"/>
                <w:sz w:val="20"/>
                <w:szCs w:val="20"/>
              </w:rPr>
              <w:t>Straße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015581323"/>
            <w:placeholder>
              <w:docPart w:val="18C2121DCD0046A9B8E0933729C642F9"/>
            </w:placeholder>
            <w:showingPlcHdr/>
          </w:sdtPr>
          <w:sdtEndPr/>
          <w:sdtContent>
            <w:tc>
              <w:tcPr>
                <w:tcW w:w="2864" w:type="dxa"/>
              </w:tcPr>
              <w:p w:rsidR="0093728D" w:rsidRPr="00E64B03" w:rsidRDefault="006D3BDA" w:rsidP="00E57BE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4B03">
                  <w:rPr>
                    <w:rStyle w:val="Platzhaltertext"/>
                    <w:sz w:val="20"/>
                    <w:szCs w:val="20"/>
                  </w:rPr>
                  <w:t>Klicken Sie hier, um Text ei</w:t>
                </w:r>
                <w:r w:rsidRPr="00E64B03">
                  <w:rPr>
                    <w:rStyle w:val="Platzhaltertext"/>
                    <w:sz w:val="20"/>
                    <w:szCs w:val="20"/>
                  </w:rPr>
                  <w:t>n</w:t>
                </w:r>
                <w:r w:rsidRPr="00E64B03">
                  <w:rPr>
                    <w:rStyle w:val="Platzhaltertext"/>
                    <w:sz w:val="20"/>
                    <w:szCs w:val="20"/>
                  </w:rPr>
                  <w:t>zugeben.</w:t>
                </w:r>
              </w:p>
            </w:tc>
          </w:sdtContent>
        </w:sdt>
      </w:tr>
      <w:tr w:rsidR="0093728D" w:rsidRPr="00E64B03" w:rsidTr="00E64B03">
        <w:trPr>
          <w:trHeight w:val="1055"/>
        </w:trPr>
        <w:tc>
          <w:tcPr>
            <w:tcW w:w="1843" w:type="dxa"/>
          </w:tcPr>
          <w:p w:rsidR="0093728D" w:rsidRPr="00E64B03" w:rsidRDefault="0093728D" w:rsidP="00E57BE9">
            <w:pPr>
              <w:rPr>
                <w:rFonts w:ascii="Arial" w:hAnsi="Arial" w:cs="Arial"/>
                <w:sz w:val="20"/>
                <w:szCs w:val="20"/>
              </w:rPr>
            </w:pPr>
            <w:r w:rsidRPr="00E64B03">
              <w:rPr>
                <w:rFonts w:ascii="Arial" w:hAnsi="Arial" w:cs="Arial"/>
                <w:sz w:val="20"/>
                <w:szCs w:val="20"/>
              </w:rPr>
              <w:t>Matr.Nr./Perso</w:t>
            </w:r>
            <w:r w:rsidR="006D3BDA" w:rsidRPr="00E64B03">
              <w:rPr>
                <w:rFonts w:ascii="Arial" w:hAnsi="Arial" w:cs="Arial"/>
                <w:sz w:val="20"/>
                <w:szCs w:val="20"/>
              </w:rPr>
              <w:t>-nalnummer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07020701"/>
            <w:placeholder>
              <w:docPart w:val="AC876B5546EF4C66B2733CC4E3CBFE23"/>
            </w:placeholder>
            <w:showingPlcHdr/>
          </w:sdtPr>
          <w:sdtEndPr/>
          <w:sdtContent>
            <w:tc>
              <w:tcPr>
                <w:tcW w:w="2268" w:type="dxa"/>
              </w:tcPr>
              <w:p w:rsidR="0093728D" w:rsidRPr="00E64B03" w:rsidRDefault="006D3BDA" w:rsidP="00E57BE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4B03">
                  <w:rPr>
                    <w:rStyle w:val="Platzhaltertext"/>
                    <w:sz w:val="20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1851" w:type="dxa"/>
          </w:tcPr>
          <w:p w:rsidR="0093728D" w:rsidRPr="00E64B03" w:rsidRDefault="00A356CB" w:rsidP="00E57BE9">
            <w:pPr>
              <w:rPr>
                <w:rFonts w:ascii="Arial" w:hAnsi="Arial" w:cs="Arial"/>
                <w:sz w:val="20"/>
                <w:szCs w:val="20"/>
              </w:rPr>
            </w:pPr>
            <w:r w:rsidRPr="00E64B03">
              <w:rPr>
                <w:rFonts w:ascii="Arial" w:hAnsi="Arial" w:cs="Arial"/>
                <w:sz w:val="20"/>
                <w:szCs w:val="20"/>
              </w:rPr>
              <w:t>PLZ/Ort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8565945"/>
            <w:placeholder>
              <w:docPart w:val="4E4089D6315C4E259765CB5724978324"/>
            </w:placeholder>
            <w:showingPlcHdr/>
          </w:sdtPr>
          <w:sdtEndPr/>
          <w:sdtContent>
            <w:tc>
              <w:tcPr>
                <w:tcW w:w="2864" w:type="dxa"/>
              </w:tcPr>
              <w:p w:rsidR="0093728D" w:rsidRPr="00E64B03" w:rsidRDefault="006D3BDA" w:rsidP="00E57BE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4B03">
                  <w:rPr>
                    <w:rStyle w:val="Platzhaltertext"/>
                    <w:sz w:val="20"/>
                    <w:szCs w:val="20"/>
                  </w:rPr>
                  <w:t>Klicken Sie hier, um Text ei</w:t>
                </w:r>
                <w:r w:rsidRPr="00E64B03">
                  <w:rPr>
                    <w:rStyle w:val="Platzhaltertext"/>
                    <w:sz w:val="20"/>
                    <w:szCs w:val="20"/>
                  </w:rPr>
                  <w:t>n</w:t>
                </w:r>
                <w:r w:rsidRPr="00E64B03">
                  <w:rPr>
                    <w:rStyle w:val="Platzhaltertext"/>
                    <w:sz w:val="20"/>
                    <w:szCs w:val="20"/>
                  </w:rPr>
                  <w:t>zugeben.</w:t>
                </w:r>
              </w:p>
            </w:tc>
          </w:sdtContent>
        </w:sdt>
      </w:tr>
      <w:tr w:rsidR="0093728D" w:rsidRPr="00E64B03" w:rsidTr="00E64B03">
        <w:tc>
          <w:tcPr>
            <w:tcW w:w="1843" w:type="dxa"/>
          </w:tcPr>
          <w:p w:rsidR="0093728D" w:rsidRPr="00E64B03" w:rsidRDefault="0093728D" w:rsidP="00E57BE9">
            <w:pPr>
              <w:rPr>
                <w:rFonts w:ascii="Arial" w:hAnsi="Arial" w:cs="Arial"/>
                <w:sz w:val="20"/>
                <w:szCs w:val="20"/>
              </w:rPr>
            </w:pPr>
            <w:r w:rsidRPr="00E64B03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61818929"/>
            <w:placeholder>
              <w:docPart w:val="5C561C14985A43B8AEAB68A34035649E"/>
            </w:placeholder>
            <w:showingPlcHdr/>
          </w:sdtPr>
          <w:sdtEndPr/>
          <w:sdtContent>
            <w:tc>
              <w:tcPr>
                <w:tcW w:w="2268" w:type="dxa"/>
              </w:tcPr>
              <w:p w:rsidR="0093728D" w:rsidRPr="00E64B03" w:rsidRDefault="006D3BDA" w:rsidP="00E57BE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4B03">
                  <w:rPr>
                    <w:rStyle w:val="Platzhaltertext"/>
                    <w:sz w:val="20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1851" w:type="dxa"/>
          </w:tcPr>
          <w:p w:rsidR="0093728D" w:rsidRPr="00E64B03" w:rsidRDefault="0093728D" w:rsidP="00E57B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4" w:type="dxa"/>
          </w:tcPr>
          <w:p w:rsidR="0093728D" w:rsidRPr="00E64B03" w:rsidRDefault="0093728D" w:rsidP="00E57B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728D" w:rsidRPr="00E64B03" w:rsidTr="00E64B03">
        <w:tc>
          <w:tcPr>
            <w:tcW w:w="1843" w:type="dxa"/>
          </w:tcPr>
          <w:p w:rsidR="0093728D" w:rsidRPr="00E64B03" w:rsidRDefault="0093728D" w:rsidP="00E57BE9">
            <w:pPr>
              <w:rPr>
                <w:rFonts w:ascii="Arial" w:hAnsi="Arial" w:cs="Arial"/>
                <w:sz w:val="20"/>
                <w:szCs w:val="20"/>
              </w:rPr>
            </w:pPr>
            <w:r w:rsidRPr="00E64B03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93481504"/>
            <w:placeholder>
              <w:docPart w:val="4F9B2A57768A477B96C4D78519CF2033"/>
            </w:placeholder>
            <w:showingPlcHdr/>
          </w:sdtPr>
          <w:sdtEndPr/>
          <w:sdtContent>
            <w:tc>
              <w:tcPr>
                <w:tcW w:w="2268" w:type="dxa"/>
              </w:tcPr>
              <w:p w:rsidR="0093728D" w:rsidRPr="00E64B03" w:rsidRDefault="006D3BDA" w:rsidP="00E57BE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E64B03">
                  <w:rPr>
                    <w:rStyle w:val="Platzhaltertext"/>
                    <w:sz w:val="20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1851" w:type="dxa"/>
          </w:tcPr>
          <w:p w:rsidR="0093728D" w:rsidRPr="00E64B03" w:rsidRDefault="0093728D" w:rsidP="00E57B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4" w:type="dxa"/>
          </w:tcPr>
          <w:p w:rsidR="0093728D" w:rsidRPr="00E64B03" w:rsidRDefault="0093728D" w:rsidP="00E57B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3728D" w:rsidRPr="000D6339" w:rsidRDefault="0093728D" w:rsidP="0013261C">
      <w:pPr>
        <w:spacing w:line="360" w:lineRule="auto"/>
        <w:ind w:left="720" w:hanging="720"/>
        <w:rPr>
          <w:rFonts w:ascii="Arial" w:hAnsi="Arial" w:cs="Arial"/>
          <w:sz w:val="16"/>
          <w:szCs w:val="16"/>
        </w:rPr>
      </w:pPr>
    </w:p>
    <w:p w:rsidR="009628B9" w:rsidRPr="005B57BA" w:rsidRDefault="002E5086" w:rsidP="00E57392">
      <w:pPr>
        <w:ind w:left="720" w:hanging="720"/>
        <w:rPr>
          <w:rFonts w:ascii="Arial" w:hAnsi="Arial" w:cs="Arial"/>
          <w:b/>
          <w:sz w:val="22"/>
          <w:szCs w:val="22"/>
        </w:rPr>
      </w:pPr>
      <w:r w:rsidRPr="005B57BA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A0910" wp14:editId="658A8194">
                <wp:simplePos x="0" y="0"/>
                <wp:positionH relativeFrom="column">
                  <wp:posOffset>1691005</wp:posOffset>
                </wp:positionH>
                <wp:positionV relativeFrom="paragraph">
                  <wp:posOffset>80010</wp:posOffset>
                </wp:positionV>
                <wp:extent cx="2714625" cy="457200"/>
                <wp:effectExtent l="0" t="0" r="28575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457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hteck 2" o:spid="_x0000_s1026" style="position:absolute;margin-left:133.15pt;margin-top:6.3pt;width:213.7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" filled="f" strokecolor="#243f60 [1604]" strokeweight="2pt"/>
            </w:pict>
          </mc:Fallback>
        </mc:AlternateContent>
      </w:r>
      <w:r w:rsidR="00BE18EC" w:rsidRPr="005B57BA">
        <w:rPr>
          <w:rFonts w:ascii="Arial" w:hAnsi="Arial" w:cs="Arial"/>
          <w:b/>
          <w:sz w:val="22"/>
          <w:szCs w:val="22"/>
        </w:rPr>
        <w:t>Zahlungsweise</w:t>
      </w:r>
      <w:r w:rsidR="009628B9" w:rsidRPr="005B57BA">
        <w:rPr>
          <w:rFonts w:ascii="Arial" w:hAnsi="Arial" w:cs="Arial"/>
          <w:b/>
          <w:sz w:val="22"/>
          <w:szCs w:val="22"/>
        </w:rPr>
        <w:t>:</w:t>
      </w:r>
    </w:p>
    <w:p w:rsidR="00BE18EC" w:rsidRPr="009628B9" w:rsidRDefault="009628B9" w:rsidP="00E57392">
      <w:pPr>
        <w:ind w:left="720" w:hanging="7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628B9">
        <w:rPr>
          <w:rFonts w:ascii="Arial" w:hAnsi="Arial" w:cs="Arial"/>
          <w:b/>
          <w:sz w:val="18"/>
          <w:szCs w:val="18"/>
        </w:rPr>
        <w:t>nur für (An-)Ins</w:t>
      </w:r>
      <w:r>
        <w:rPr>
          <w:rFonts w:ascii="Arial" w:hAnsi="Arial" w:cs="Arial"/>
          <w:b/>
          <w:sz w:val="18"/>
          <w:szCs w:val="18"/>
        </w:rPr>
        <w:t>t</w:t>
      </w:r>
      <w:r w:rsidRPr="009628B9">
        <w:rPr>
          <w:rFonts w:ascii="Arial" w:hAnsi="Arial" w:cs="Arial"/>
          <w:b/>
          <w:sz w:val="18"/>
          <w:szCs w:val="18"/>
        </w:rPr>
        <w:t>itute der RWTH Aachen</w:t>
      </w:r>
      <w:r w:rsidRPr="009628B9">
        <w:rPr>
          <w:rFonts w:ascii="Arial" w:hAnsi="Arial" w:cs="Arial"/>
          <w:b/>
          <w:sz w:val="18"/>
          <w:szCs w:val="18"/>
        </w:rPr>
        <w:tab/>
      </w:r>
    </w:p>
    <w:p w:rsidR="00BE18EC" w:rsidRDefault="00FE64D7" w:rsidP="00E57392">
      <w:pPr>
        <w:ind w:left="720" w:hanging="72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82715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18EC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E18EC">
        <w:rPr>
          <w:rFonts w:ascii="Arial" w:hAnsi="Arial" w:cs="Arial"/>
          <w:sz w:val="22"/>
          <w:szCs w:val="22"/>
        </w:rPr>
        <w:tab/>
        <w:t>Lastschrift</w:t>
      </w:r>
      <w:r w:rsidR="009628B9">
        <w:rPr>
          <w:rFonts w:ascii="Arial" w:hAnsi="Arial" w:cs="Arial"/>
          <w:sz w:val="22"/>
          <w:szCs w:val="22"/>
        </w:rPr>
        <w:tab/>
      </w:r>
      <w:r w:rsidR="00BE18EC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083212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28B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628B9">
        <w:rPr>
          <w:rFonts w:ascii="Arial" w:hAnsi="Arial" w:cs="Arial"/>
          <w:sz w:val="22"/>
          <w:szCs w:val="22"/>
        </w:rPr>
        <w:t xml:space="preserve"> Umbuchung</w:t>
      </w:r>
      <w:r w:rsidR="009628B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789233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28B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628B9">
        <w:rPr>
          <w:rFonts w:ascii="Arial" w:hAnsi="Arial" w:cs="Arial"/>
          <w:sz w:val="22"/>
          <w:szCs w:val="22"/>
        </w:rPr>
        <w:t xml:space="preserve"> Überweisung</w:t>
      </w:r>
    </w:p>
    <w:p w:rsidR="00BE18EC" w:rsidRDefault="00BE18EC" w:rsidP="00E57392">
      <w:pPr>
        <w:ind w:left="720" w:hanging="720"/>
        <w:rPr>
          <w:rFonts w:ascii="Arial" w:hAnsi="Arial" w:cs="Arial"/>
          <w:sz w:val="22"/>
          <w:szCs w:val="22"/>
        </w:rPr>
      </w:pPr>
    </w:p>
    <w:p w:rsidR="00C32B6B" w:rsidRDefault="00C32B6B" w:rsidP="00E5739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Hiermit bestätige ich die Kenntnisnahme und Anerkennung der </w:t>
      </w:r>
      <w:r w:rsidR="001C79A1">
        <w:rPr>
          <w:rFonts w:ascii="Arial" w:hAnsi="Arial" w:cs="Arial"/>
          <w:sz w:val="22"/>
          <w:szCs w:val="22"/>
        </w:rPr>
        <w:t>Ordnung für die Überlassung von Sportanlagen des Hochschulsportzentrums der RWTH Aachen</w:t>
      </w:r>
      <w:r>
        <w:rPr>
          <w:rFonts w:ascii="Arial" w:hAnsi="Arial" w:cs="Arial"/>
          <w:sz w:val="22"/>
          <w:szCs w:val="22"/>
        </w:rPr>
        <w:t>.</w:t>
      </w:r>
    </w:p>
    <w:p w:rsidR="00C32B6B" w:rsidRPr="00F004EB" w:rsidRDefault="00C32B6B" w:rsidP="00F004EB">
      <w:pPr>
        <w:ind w:left="720" w:hanging="720"/>
        <w:rPr>
          <w:rFonts w:ascii="Arial" w:hAnsi="Arial" w:cs="Arial"/>
          <w:sz w:val="22"/>
          <w:szCs w:val="22"/>
        </w:rPr>
      </w:pPr>
    </w:p>
    <w:p w:rsidR="00C32B6B" w:rsidRDefault="00C32B6B" w:rsidP="00E5739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</w:t>
      </w:r>
      <w:r w:rsidR="00235E5E">
        <w:rPr>
          <w:rFonts w:ascii="Arial" w:hAnsi="Arial" w:cs="Arial"/>
          <w:sz w:val="22"/>
          <w:szCs w:val="22"/>
        </w:rPr>
        <w:t xml:space="preserve"> </w:t>
      </w:r>
      <w:r w:rsidR="00F51B55">
        <w:rPr>
          <w:rFonts w:ascii="Arial" w:hAnsi="Arial" w:cs="Arial"/>
          <w:sz w:val="22"/>
          <w:szCs w:val="22"/>
        </w:rPr>
        <w:fldChar w:fldCharType="begin"/>
      </w:r>
      <w:r w:rsidR="00F51B55">
        <w:rPr>
          <w:rFonts w:ascii="Arial" w:hAnsi="Arial" w:cs="Arial"/>
          <w:sz w:val="22"/>
          <w:szCs w:val="22"/>
        </w:rPr>
        <w:instrText xml:space="preserve"> TIME \@ "dd.MM.yyyy" </w:instrText>
      </w:r>
      <w:r w:rsidR="00F51B55">
        <w:rPr>
          <w:rFonts w:ascii="Arial" w:hAnsi="Arial" w:cs="Arial"/>
          <w:sz w:val="22"/>
          <w:szCs w:val="22"/>
        </w:rPr>
        <w:fldChar w:fldCharType="separate"/>
      </w:r>
      <w:r w:rsidR="00FE64D7">
        <w:rPr>
          <w:rFonts w:ascii="Arial" w:hAnsi="Arial" w:cs="Arial"/>
          <w:noProof/>
          <w:sz w:val="22"/>
          <w:szCs w:val="22"/>
        </w:rPr>
        <w:t>29.09.2016</w:t>
      </w:r>
      <w:r w:rsidR="00F51B55">
        <w:rPr>
          <w:rFonts w:ascii="Arial" w:hAnsi="Arial" w:cs="Arial"/>
          <w:sz w:val="22"/>
          <w:szCs w:val="22"/>
        </w:rPr>
        <w:fldChar w:fldCharType="end"/>
      </w:r>
      <w:r w:rsidR="00400805">
        <w:rPr>
          <w:rFonts w:ascii="Arial" w:hAnsi="Arial" w:cs="Arial"/>
          <w:sz w:val="22"/>
          <w:szCs w:val="22"/>
        </w:rPr>
        <w:tab/>
      </w:r>
      <w:r w:rsidR="00400805">
        <w:rPr>
          <w:rFonts w:ascii="Arial" w:hAnsi="Arial" w:cs="Arial"/>
          <w:sz w:val="22"/>
          <w:szCs w:val="22"/>
        </w:rPr>
        <w:tab/>
      </w:r>
      <w:r w:rsidR="00400805">
        <w:rPr>
          <w:rFonts w:ascii="Arial" w:hAnsi="Arial" w:cs="Arial"/>
          <w:sz w:val="22"/>
          <w:szCs w:val="22"/>
        </w:rPr>
        <w:tab/>
      </w:r>
      <w:r w:rsidR="00400805">
        <w:rPr>
          <w:rFonts w:ascii="Arial" w:hAnsi="Arial" w:cs="Arial"/>
          <w:sz w:val="22"/>
          <w:szCs w:val="22"/>
        </w:rPr>
        <w:tab/>
        <w:t>____________________</w:t>
      </w:r>
      <w:r w:rsidR="00731BAE">
        <w:rPr>
          <w:rFonts w:ascii="Arial" w:hAnsi="Arial" w:cs="Arial"/>
          <w:sz w:val="22"/>
          <w:szCs w:val="22"/>
        </w:rPr>
        <w:t>__</w:t>
      </w:r>
      <w:r w:rsidR="00400805">
        <w:rPr>
          <w:rFonts w:ascii="Arial" w:hAnsi="Arial" w:cs="Arial"/>
          <w:sz w:val="22"/>
          <w:szCs w:val="22"/>
        </w:rPr>
        <w:t>_________________</w:t>
      </w:r>
    </w:p>
    <w:p w:rsidR="00400805" w:rsidRDefault="00400805" w:rsidP="00C32B6B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34465">
        <w:rPr>
          <w:rFonts w:ascii="Arial" w:hAnsi="Arial" w:cs="Arial"/>
          <w:sz w:val="16"/>
          <w:szCs w:val="16"/>
        </w:rPr>
        <w:t>Unterschrift</w:t>
      </w:r>
      <w:r w:rsidR="001F1626" w:rsidRPr="00C34465">
        <w:rPr>
          <w:rFonts w:ascii="Arial" w:hAnsi="Arial" w:cs="Arial"/>
          <w:sz w:val="16"/>
          <w:szCs w:val="16"/>
        </w:rPr>
        <w:t xml:space="preserve"> (Vera</w:t>
      </w:r>
      <w:r w:rsidR="00F51B55">
        <w:rPr>
          <w:rFonts w:ascii="Arial" w:hAnsi="Arial" w:cs="Arial"/>
          <w:sz w:val="16"/>
          <w:szCs w:val="16"/>
        </w:rPr>
        <w:t>ntwortlicher)</w:t>
      </w:r>
    </w:p>
    <w:p w:rsidR="00F004EB" w:rsidRPr="00F004EB" w:rsidRDefault="00F004EB" w:rsidP="00F004EB">
      <w:pPr>
        <w:ind w:left="720" w:hanging="720"/>
        <w:rPr>
          <w:rFonts w:ascii="Arial" w:hAnsi="Arial" w:cs="Arial"/>
          <w:sz w:val="22"/>
          <w:szCs w:val="22"/>
        </w:rPr>
      </w:pPr>
    </w:p>
    <w:p w:rsidR="001F1160" w:rsidRPr="00167D3B" w:rsidRDefault="001F1160" w:rsidP="00677983">
      <w:pPr>
        <w:pBdr>
          <w:bottom w:val="thinThickSmallGap" w:sz="24" w:space="1" w:color="auto"/>
        </w:pBdr>
        <w:rPr>
          <w:rFonts w:ascii="Arial" w:hAnsi="Arial" w:cs="Arial"/>
          <w:b/>
          <w:sz w:val="16"/>
          <w:szCs w:val="16"/>
        </w:rPr>
      </w:pPr>
      <w:r w:rsidRPr="00167D3B">
        <w:rPr>
          <w:rFonts w:ascii="Arial" w:hAnsi="Arial" w:cs="Arial"/>
          <w:b/>
          <w:sz w:val="16"/>
          <w:szCs w:val="16"/>
        </w:rPr>
        <w:t>Bearbeitungsvermerke des Hochschulsportzentrums</w:t>
      </w:r>
      <w:r w:rsidR="006935BF">
        <w:rPr>
          <w:rFonts w:ascii="Arial" w:hAnsi="Arial" w:cs="Arial"/>
          <w:b/>
          <w:sz w:val="16"/>
          <w:szCs w:val="16"/>
        </w:rPr>
        <w:t xml:space="preserve"> – nicht vom</w:t>
      </w:r>
      <w:r w:rsidR="00F51B55">
        <w:rPr>
          <w:rFonts w:ascii="Arial" w:hAnsi="Arial" w:cs="Arial"/>
          <w:b/>
          <w:sz w:val="16"/>
          <w:szCs w:val="16"/>
        </w:rPr>
        <w:t>/von</w:t>
      </w:r>
      <w:r w:rsidR="006935BF">
        <w:rPr>
          <w:rFonts w:ascii="Arial" w:hAnsi="Arial" w:cs="Arial"/>
          <w:b/>
          <w:sz w:val="16"/>
          <w:szCs w:val="16"/>
        </w:rPr>
        <w:t xml:space="preserve"> Antragsteller</w:t>
      </w:r>
      <w:r w:rsidR="00F51B55">
        <w:rPr>
          <w:rFonts w:ascii="Arial" w:hAnsi="Arial" w:cs="Arial"/>
          <w:b/>
          <w:sz w:val="16"/>
          <w:szCs w:val="16"/>
        </w:rPr>
        <w:t>/in</w:t>
      </w:r>
      <w:r w:rsidR="006935BF">
        <w:rPr>
          <w:rFonts w:ascii="Arial" w:hAnsi="Arial" w:cs="Arial"/>
          <w:b/>
          <w:sz w:val="16"/>
          <w:szCs w:val="16"/>
        </w:rPr>
        <w:t xml:space="preserve"> auszufüllen</w:t>
      </w:r>
    </w:p>
    <w:p w:rsidR="00F004EB" w:rsidRPr="00E57392" w:rsidRDefault="00F004EB" w:rsidP="00E57392">
      <w:pPr>
        <w:ind w:left="720" w:hanging="720"/>
        <w:rPr>
          <w:rFonts w:ascii="Arial" w:hAnsi="Arial" w:cs="Arial"/>
          <w:sz w:val="16"/>
          <w:szCs w:val="16"/>
        </w:rPr>
      </w:pPr>
    </w:p>
    <w:p w:rsidR="001D182D" w:rsidRDefault="001D182D" w:rsidP="00E57BE9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genehmigt/durch</w:t>
      </w:r>
    </w:p>
    <w:p w:rsidR="00C32B6B" w:rsidRDefault="001F1160" w:rsidP="00E57BE9">
      <w:pPr>
        <w:ind w:left="720" w:hanging="720"/>
        <w:rPr>
          <w:rFonts w:ascii="Arial" w:hAnsi="Arial" w:cs="Arial"/>
          <w:sz w:val="22"/>
          <w:szCs w:val="22"/>
        </w:rPr>
      </w:pP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4"/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bookmarkEnd w:id="17"/>
      <w:r w:rsidR="001D182D" w:rsidRPr="00A3798C">
        <w:rPr>
          <w:rFonts w:ascii="Arial" w:hAnsi="Arial" w:cs="Arial"/>
          <w:sz w:val="20"/>
          <w:szCs w:val="20"/>
        </w:rPr>
        <w:tab/>
        <w:t>ja</w:t>
      </w:r>
      <w:r w:rsidR="001D182D" w:rsidRPr="00A3798C">
        <w:rPr>
          <w:rFonts w:ascii="Arial" w:hAnsi="Arial" w:cs="Arial"/>
          <w:sz w:val="20"/>
          <w:szCs w:val="20"/>
        </w:rPr>
        <w:tab/>
      </w:r>
      <w:r w:rsidR="001D182D" w:rsidRPr="00A3798C">
        <w:rPr>
          <w:rFonts w:ascii="Arial" w:hAnsi="Arial" w:cs="Arial"/>
          <w:sz w:val="20"/>
          <w:szCs w:val="20"/>
        </w:rPr>
        <w:tab/>
      </w:r>
      <w:r w:rsidR="001D182D"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5"/>
      <w:r w:rsidR="001D182D"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="001D182D" w:rsidRPr="00A3798C">
        <w:rPr>
          <w:rFonts w:ascii="Arial" w:hAnsi="Arial" w:cs="Arial"/>
          <w:sz w:val="20"/>
          <w:szCs w:val="20"/>
        </w:rPr>
      </w:r>
      <w:r w:rsidR="001D182D" w:rsidRPr="00A3798C">
        <w:rPr>
          <w:rFonts w:ascii="Arial" w:hAnsi="Arial" w:cs="Arial"/>
          <w:sz w:val="20"/>
          <w:szCs w:val="20"/>
        </w:rPr>
        <w:fldChar w:fldCharType="end"/>
      </w:r>
      <w:bookmarkEnd w:id="18"/>
      <w:r w:rsidR="001D182D" w:rsidRPr="00A3798C">
        <w:rPr>
          <w:rFonts w:ascii="Arial" w:hAnsi="Arial" w:cs="Arial"/>
          <w:sz w:val="20"/>
          <w:szCs w:val="20"/>
        </w:rPr>
        <w:tab/>
        <w:t>nein</w:t>
      </w:r>
      <w:r w:rsidR="001D182D" w:rsidRPr="001641D1">
        <w:rPr>
          <w:rFonts w:ascii="Arial" w:hAnsi="Arial" w:cs="Arial"/>
          <w:sz w:val="18"/>
          <w:szCs w:val="18"/>
        </w:rPr>
        <w:tab/>
      </w:r>
      <w:r w:rsidR="001D182D">
        <w:rPr>
          <w:rFonts w:ascii="Arial" w:hAnsi="Arial" w:cs="Arial"/>
          <w:sz w:val="22"/>
          <w:szCs w:val="22"/>
        </w:rPr>
        <w:tab/>
        <w:t>________________________________</w:t>
      </w:r>
    </w:p>
    <w:p w:rsidR="00C32B6B" w:rsidRPr="001D182D" w:rsidRDefault="001D182D" w:rsidP="00E57BE9">
      <w:pPr>
        <w:ind w:left="4968" w:firstLine="69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Datum/</w:t>
      </w:r>
      <w:r w:rsidRPr="001D182D">
        <w:rPr>
          <w:rFonts w:ascii="Arial" w:hAnsi="Arial" w:cs="Arial"/>
          <w:sz w:val="16"/>
          <w:szCs w:val="16"/>
        </w:rPr>
        <w:t>Unterschrift</w:t>
      </w:r>
    </w:p>
    <w:p w:rsidR="00E57392" w:rsidRDefault="00E57392" w:rsidP="00E57BE9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Kaution</w:t>
      </w:r>
    </w:p>
    <w:p w:rsidR="00E57392" w:rsidRDefault="00E57392" w:rsidP="00E57BE9">
      <w:pPr>
        <w:ind w:left="720" w:hanging="720"/>
        <w:rPr>
          <w:rFonts w:ascii="Arial" w:hAnsi="Arial" w:cs="Arial"/>
          <w:sz w:val="22"/>
          <w:szCs w:val="22"/>
        </w:rPr>
      </w:pP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r w:rsidRPr="00A3798C">
        <w:rPr>
          <w:rFonts w:ascii="Arial" w:hAnsi="Arial" w:cs="Arial"/>
          <w:sz w:val="20"/>
          <w:szCs w:val="20"/>
        </w:rPr>
        <w:tab/>
        <w:t>ja</w:t>
      </w:r>
      <w:r w:rsidRPr="00A3798C">
        <w:rPr>
          <w:rFonts w:ascii="Arial" w:hAnsi="Arial" w:cs="Arial"/>
          <w:sz w:val="20"/>
          <w:szCs w:val="20"/>
        </w:rPr>
        <w:tab/>
      </w:r>
      <w:r w:rsidRPr="00A3798C">
        <w:rPr>
          <w:rFonts w:ascii="Arial" w:hAnsi="Arial" w:cs="Arial"/>
          <w:sz w:val="20"/>
          <w:szCs w:val="20"/>
        </w:rPr>
        <w:tab/>
      </w: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r w:rsidRPr="00A3798C">
        <w:rPr>
          <w:rFonts w:ascii="Arial" w:hAnsi="Arial" w:cs="Arial"/>
          <w:sz w:val="20"/>
          <w:szCs w:val="20"/>
        </w:rPr>
        <w:tab/>
        <w:t>nein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</w:t>
      </w:r>
    </w:p>
    <w:p w:rsidR="00E57392" w:rsidRPr="001D182D" w:rsidRDefault="00E57392" w:rsidP="00E57BE9">
      <w:pPr>
        <w:ind w:left="4968" w:firstLine="69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Betrag in EURO</w:t>
      </w:r>
    </w:p>
    <w:p w:rsidR="00E57392" w:rsidRDefault="00E57392" w:rsidP="00E57BE9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Gebühr</w:t>
      </w:r>
    </w:p>
    <w:p w:rsidR="001641D1" w:rsidRDefault="00E57392" w:rsidP="00E57BE9">
      <w:pPr>
        <w:ind w:left="720" w:hanging="720"/>
        <w:rPr>
          <w:rFonts w:ascii="Arial" w:hAnsi="Arial" w:cs="Arial"/>
          <w:sz w:val="22"/>
          <w:szCs w:val="22"/>
        </w:rPr>
      </w:pP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r w:rsidRPr="00A3798C">
        <w:rPr>
          <w:rFonts w:ascii="Arial" w:hAnsi="Arial" w:cs="Arial"/>
          <w:sz w:val="20"/>
          <w:szCs w:val="20"/>
        </w:rPr>
        <w:tab/>
        <w:t>ja</w:t>
      </w:r>
      <w:r w:rsidRPr="00A3798C">
        <w:rPr>
          <w:rFonts w:ascii="Arial" w:hAnsi="Arial" w:cs="Arial"/>
          <w:sz w:val="20"/>
          <w:szCs w:val="20"/>
        </w:rPr>
        <w:tab/>
      </w:r>
      <w:r w:rsidRPr="00A3798C">
        <w:rPr>
          <w:rFonts w:ascii="Arial" w:hAnsi="Arial" w:cs="Arial"/>
          <w:sz w:val="20"/>
          <w:szCs w:val="20"/>
        </w:rPr>
        <w:tab/>
      </w: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r w:rsidRPr="00A3798C">
        <w:rPr>
          <w:rFonts w:ascii="Arial" w:hAnsi="Arial" w:cs="Arial"/>
          <w:sz w:val="20"/>
          <w:szCs w:val="20"/>
        </w:rPr>
        <w:tab/>
        <w:t>nein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</w:t>
      </w:r>
    </w:p>
    <w:p w:rsidR="00E57392" w:rsidRDefault="00E57392" w:rsidP="00E57BE9">
      <w:pPr>
        <w:ind w:left="4968" w:firstLine="69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Betrag in EURO</w:t>
      </w:r>
    </w:p>
    <w:p w:rsidR="001641D1" w:rsidRDefault="001641D1" w:rsidP="00E57BE9">
      <w:pPr>
        <w:ind w:left="720" w:hanging="720"/>
        <w:rPr>
          <w:rFonts w:ascii="Arial" w:hAnsi="Arial" w:cs="Arial"/>
          <w:sz w:val="22"/>
          <w:szCs w:val="22"/>
        </w:rPr>
      </w:pPr>
      <w:r w:rsidRPr="001641D1">
        <w:rPr>
          <w:rFonts w:ascii="Arial" w:hAnsi="Arial" w:cs="Arial"/>
          <w:sz w:val="22"/>
          <w:szCs w:val="22"/>
        </w:rPr>
        <w:t>Sonderreinigung</w:t>
      </w:r>
    </w:p>
    <w:p w:rsidR="001641D1" w:rsidRDefault="001641D1" w:rsidP="00E57BE9">
      <w:pPr>
        <w:ind w:left="720" w:hanging="720"/>
        <w:rPr>
          <w:rFonts w:ascii="Arial" w:hAnsi="Arial" w:cs="Arial"/>
          <w:sz w:val="22"/>
          <w:szCs w:val="22"/>
        </w:rPr>
      </w:pP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8"/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bookmarkEnd w:id="19"/>
      <w:r w:rsidRPr="00A3798C">
        <w:rPr>
          <w:rFonts w:ascii="Arial" w:hAnsi="Arial" w:cs="Arial"/>
          <w:sz w:val="20"/>
          <w:szCs w:val="20"/>
        </w:rPr>
        <w:tab/>
        <w:t>ja</w:t>
      </w:r>
      <w:r w:rsidRPr="00A3798C">
        <w:rPr>
          <w:rFonts w:ascii="Arial" w:hAnsi="Arial" w:cs="Arial"/>
          <w:sz w:val="20"/>
          <w:szCs w:val="20"/>
        </w:rPr>
        <w:tab/>
      </w:r>
      <w:r w:rsidRPr="00A3798C">
        <w:rPr>
          <w:rFonts w:ascii="Arial" w:hAnsi="Arial" w:cs="Arial"/>
          <w:sz w:val="20"/>
          <w:szCs w:val="20"/>
        </w:rPr>
        <w:tab/>
      </w: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9"/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bookmarkEnd w:id="20"/>
      <w:r w:rsidRPr="00A3798C">
        <w:rPr>
          <w:rFonts w:ascii="Arial" w:hAnsi="Arial" w:cs="Arial"/>
          <w:sz w:val="20"/>
          <w:szCs w:val="20"/>
        </w:rPr>
        <w:tab/>
        <w:t>nein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</w:t>
      </w:r>
    </w:p>
    <w:p w:rsidR="001641D1" w:rsidRPr="001641D1" w:rsidRDefault="001641D1" w:rsidP="00E57BE9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641D1">
        <w:rPr>
          <w:rFonts w:ascii="Arial" w:hAnsi="Arial" w:cs="Arial"/>
          <w:sz w:val="16"/>
          <w:szCs w:val="16"/>
        </w:rPr>
        <w:t>Betrag in EURO</w:t>
      </w:r>
    </w:p>
    <w:p w:rsidR="001D182D" w:rsidRDefault="001D182D" w:rsidP="00E57BE9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erfasst in Kursverwaltung</w:t>
      </w:r>
    </w:p>
    <w:p w:rsidR="001D182D" w:rsidRDefault="001D182D" w:rsidP="00E57BE9">
      <w:pPr>
        <w:ind w:left="720" w:hanging="720"/>
        <w:rPr>
          <w:rFonts w:ascii="Arial" w:hAnsi="Arial" w:cs="Arial"/>
          <w:sz w:val="22"/>
          <w:szCs w:val="22"/>
        </w:rPr>
      </w:pP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r w:rsidRPr="00A3798C">
        <w:rPr>
          <w:rFonts w:ascii="Arial" w:hAnsi="Arial" w:cs="Arial"/>
          <w:sz w:val="20"/>
          <w:szCs w:val="20"/>
        </w:rPr>
        <w:tab/>
        <w:t>ja</w:t>
      </w:r>
      <w:r w:rsidRPr="00A3798C">
        <w:rPr>
          <w:rFonts w:ascii="Arial" w:hAnsi="Arial" w:cs="Arial"/>
          <w:sz w:val="20"/>
          <w:szCs w:val="20"/>
        </w:rPr>
        <w:tab/>
      </w:r>
      <w:r w:rsidRPr="00A3798C">
        <w:rPr>
          <w:rFonts w:ascii="Arial" w:hAnsi="Arial" w:cs="Arial"/>
          <w:sz w:val="20"/>
          <w:szCs w:val="20"/>
        </w:rPr>
        <w:tab/>
      </w: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r w:rsidRPr="00A3798C">
        <w:rPr>
          <w:rFonts w:ascii="Arial" w:hAnsi="Arial" w:cs="Arial"/>
          <w:sz w:val="20"/>
          <w:szCs w:val="20"/>
        </w:rPr>
        <w:tab/>
        <w:t>nein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</w:t>
      </w:r>
    </w:p>
    <w:p w:rsidR="001D182D" w:rsidRPr="001D182D" w:rsidRDefault="001D182D" w:rsidP="00E57BE9">
      <w:pPr>
        <w:ind w:left="4968" w:firstLine="69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Datum/</w:t>
      </w:r>
      <w:r w:rsidRPr="001D182D">
        <w:rPr>
          <w:rFonts w:ascii="Arial" w:hAnsi="Arial" w:cs="Arial"/>
          <w:sz w:val="16"/>
          <w:szCs w:val="16"/>
        </w:rPr>
        <w:t>Unterschrift</w:t>
      </w:r>
    </w:p>
    <w:p w:rsidR="001D182D" w:rsidRDefault="001D182D" w:rsidP="00E57BE9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Bestätigung verschickt</w:t>
      </w:r>
    </w:p>
    <w:p w:rsidR="001D182D" w:rsidRDefault="001D182D" w:rsidP="00E57BE9">
      <w:pPr>
        <w:ind w:left="720" w:hanging="720"/>
        <w:rPr>
          <w:rFonts w:ascii="Arial" w:hAnsi="Arial" w:cs="Arial"/>
          <w:sz w:val="22"/>
          <w:szCs w:val="22"/>
        </w:rPr>
      </w:pP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r w:rsidRPr="00A3798C">
        <w:rPr>
          <w:rFonts w:ascii="Arial" w:hAnsi="Arial" w:cs="Arial"/>
          <w:sz w:val="20"/>
          <w:szCs w:val="20"/>
        </w:rPr>
        <w:tab/>
        <w:t>ja</w:t>
      </w:r>
      <w:r w:rsidRPr="00A3798C">
        <w:rPr>
          <w:rFonts w:ascii="Arial" w:hAnsi="Arial" w:cs="Arial"/>
          <w:sz w:val="20"/>
          <w:szCs w:val="20"/>
        </w:rPr>
        <w:tab/>
      </w:r>
      <w:r w:rsidRPr="00A3798C">
        <w:rPr>
          <w:rFonts w:ascii="Arial" w:hAnsi="Arial" w:cs="Arial"/>
          <w:sz w:val="20"/>
          <w:szCs w:val="20"/>
        </w:rPr>
        <w:tab/>
      </w: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r w:rsidRPr="00A3798C">
        <w:rPr>
          <w:rFonts w:ascii="Arial" w:hAnsi="Arial" w:cs="Arial"/>
          <w:sz w:val="20"/>
          <w:szCs w:val="20"/>
        </w:rPr>
        <w:tab/>
        <w:t>nein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</w:t>
      </w:r>
    </w:p>
    <w:p w:rsidR="001D182D" w:rsidRPr="001D182D" w:rsidRDefault="001D182D" w:rsidP="00E57BE9">
      <w:pPr>
        <w:ind w:left="4968" w:firstLine="69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Datum/</w:t>
      </w:r>
      <w:r w:rsidRPr="001D182D">
        <w:rPr>
          <w:rFonts w:ascii="Arial" w:hAnsi="Arial" w:cs="Arial"/>
          <w:sz w:val="16"/>
          <w:szCs w:val="16"/>
        </w:rPr>
        <w:t>Unterschrift</w:t>
      </w:r>
    </w:p>
    <w:p w:rsidR="000B0B08" w:rsidRDefault="000B0B08" w:rsidP="00E57BE9">
      <w:pPr>
        <w:rPr>
          <w:rFonts w:ascii="Arial" w:hAnsi="Arial" w:cs="Arial"/>
          <w:sz w:val="22"/>
          <w:szCs w:val="22"/>
        </w:rPr>
      </w:pPr>
      <w:r w:rsidRPr="00131A7F">
        <w:rPr>
          <w:rFonts w:ascii="Arial" w:hAnsi="Arial" w:cs="Arial"/>
          <w:sz w:val="22"/>
          <w:szCs w:val="22"/>
        </w:rPr>
        <w:t>Sonderreinigung ist in Rechnung gestellt?</w:t>
      </w:r>
    </w:p>
    <w:p w:rsidR="000B0B08" w:rsidRDefault="000B0B08" w:rsidP="00E57BE9">
      <w:pPr>
        <w:rPr>
          <w:rFonts w:ascii="Arial" w:hAnsi="Arial" w:cs="Arial"/>
          <w:sz w:val="22"/>
          <w:szCs w:val="22"/>
        </w:rPr>
      </w:pP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6"/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bookmarkEnd w:id="21"/>
      <w:r w:rsidRPr="00A3798C">
        <w:rPr>
          <w:rFonts w:ascii="Arial" w:hAnsi="Arial" w:cs="Arial"/>
          <w:sz w:val="20"/>
          <w:szCs w:val="20"/>
        </w:rPr>
        <w:tab/>
        <w:t>ja</w:t>
      </w:r>
      <w:r w:rsidRPr="00A3798C">
        <w:rPr>
          <w:rFonts w:ascii="Arial" w:hAnsi="Arial" w:cs="Arial"/>
          <w:sz w:val="20"/>
          <w:szCs w:val="20"/>
        </w:rPr>
        <w:tab/>
      </w:r>
      <w:r w:rsidRPr="00A3798C">
        <w:rPr>
          <w:rFonts w:ascii="Arial" w:hAnsi="Arial" w:cs="Arial"/>
          <w:sz w:val="20"/>
          <w:szCs w:val="20"/>
        </w:rPr>
        <w:tab/>
      </w: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7"/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bookmarkEnd w:id="22"/>
      <w:r w:rsidRPr="00A3798C">
        <w:rPr>
          <w:rFonts w:ascii="Arial" w:hAnsi="Arial" w:cs="Arial"/>
          <w:sz w:val="20"/>
          <w:szCs w:val="20"/>
        </w:rPr>
        <w:tab/>
        <w:t>nein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</w:t>
      </w:r>
    </w:p>
    <w:p w:rsidR="000B0B08" w:rsidRPr="00131A7F" w:rsidRDefault="000B0B08" w:rsidP="00E57BE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31A7F">
        <w:rPr>
          <w:rFonts w:ascii="Arial" w:hAnsi="Arial" w:cs="Arial"/>
          <w:sz w:val="16"/>
          <w:szCs w:val="16"/>
        </w:rPr>
        <w:t>Datum/Unterschrift</w:t>
      </w:r>
    </w:p>
    <w:p w:rsidR="001D182D" w:rsidRDefault="00E57392" w:rsidP="00E57BE9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Information an Sportwarte erledigt?</w:t>
      </w:r>
    </w:p>
    <w:p w:rsidR="001D182D" w:rsidRDefault="001D182D" w:rsidP="00E57BE9">
      <w:pPr>
        <w:ind w:left="720" w:hanging="720"/>
        <w:rPr>
          <w:rFonts w:ascii="Arial" w:hAnsi="Arial" w:cs="Arial"/>
          <w:sz w:val="22"/>
          <w:szCs w:val="22"/>
        </w:rPr>
      </w:pP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r w:rsidRPr="00A3798C">
        <w:rPr>
          <w:rFonts w:ascii="Arial" w:hAnsi="Arial" w:cs="Arial"/>
          <w:sz w:val="20"/>
          <w:szCs w:val="20"/>
        </w:rPr>
        <w:tab/>
        <w:t>ja</w:t>
      </w:r>
      <w:r w:rsidRPr="00A3798C">
        <w:rPr>
          <w:rFonts w:ascii="Arial" w:hAnsi="Arial" w:cs="Arial"/>
          <w:sz w:val="20"/>
          <w:szCs w:val="20"/>
        </w:rPr>
        <w:tab/>
      </w:r>
      <w:r w:rsidRPr="00A3798C">
        <w:rPr>
          <w:rFonts w:ascii="Arial" w:hAnsi="Arial" w:cs="Arial"/>
          <w:sz w:val="20"/>
          <w:szCs w:val="20"/>
        </w:rPr>
        <w:tab/>
      </w: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r w:rsidRPr="00A3798C">
        <w:rPr>
          <w:rFonts w:ascii="Arial" w:hAnsi="Arial" w:cs="Arial"/>
          <w:sz w:val="20"/>
          <w:szCs w:val="20"/>
        </w:rPr>
        <w:tab/>
        <w:t>nein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</w:t>
      </w:r>
    </w:p>
    <w:p w:rsidR="001D182D" w:rsidRPr="001D182D" w:rsidRDefault="00E57392" w:rsidP="00E57BE9">
      <w:pPr>
        <w:ind w:left="4968" w:firstLine="69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Datum/Unterschrift</w:t>
      </w:r>
    </w:p>
    <w:p w:rsidR="00E57392" w:rsidRDefault="00E57392" w:rsidP="00E57BE9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Informationen an ÜL/</w:t>
      </w:r>
      <w:r w:rsidR="00F51B55">
        <w:rPr>
          <w:rFonts w:ascii="Arial" w:hAnsi="Arial" w:cs="Arial"/>
          <w:sz w:val="22"/>
          <w:szCs w:val="22"/>
        </w:rPr>
        <w:t>Kurs-</w:t>
      </w:r>
      <w:r>
        <w:rPr>
          <w:rFonts w:ascii="Arial" w:hAnsi="Arial" w:cs="Arial"/>
          <w:sz w:val="22"/>
          <w:szCs w:val="22"/>
        </w:rPr>
        <w:t>T</w:t>
      </w:r>
      <w:r w:rsidR="00F51B55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 erforderlich?</w:t>
      </w:r>
    </w:p>
    <w:p w:rsidR="00E57392" w:rsidRDefault="00E57392" w:rsidP="00E57BE9">
      <w:pPr>
        <w:ind w:left="720" w:hanging="720"/>
        <w:rPr>
          <w:rFonts w:ascii="Arial" w:hAnsi="Arial" w:cs="Arial"/>
          <w:sz w:val="22"/>
          <w:szCs w:val="22"/>
        </w:rPr>
      </w:pP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r w:rsidRPr="00A3798C">
        <w:rPr>
          <w:rFonts w:ascii="Arial" w:hAnsi="Arial" w:cs="Arial"/>
          <w:sz w:val="20"/>
          <w:szCs w:val="20"/>
        </w:rPr>
        <w:tab/>
        <w:t>ja</w:t>
      </w:r>
      <w:r w:rsidRPr="00A3798C">
        <w:rPr>
          <w:rFonts w:ascii="Arial" w:hAnsi="Arial" w:cs="Arial"/>
          <w:sz w:val="20"/>
          <w:szCs w:val="20"/>
        </w:rPr>
        <w:tab/>
      </w:r>
      <w:r w:rsidRPr="00A3798C">
        <w:rPr>
          <w:rFonts w:ascii="Arial" w:hAnsi="Arial" w:cs="Arial"/>
          <w:sz w:val="20"/>
          <w:szCs w:val="20"/>
        </w:rPr>
        <w:tab/>
      </w:r>
      <w:r w:rsidRPr="00A3798C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A3798C">
        <w:rPr>
          <w:rFonts w:ascii="Arial" w:hAnsi="Arial" w:cs="Arial"/>
          <w:sz w:val="20"/>
          <w:szCs w:val="20"/>
        </w:rPr>
        <w:instrText xml:space="preserve"> FORMCHECKBOX </w:instrText>
      </w:r>
      <w:r w:rsidRPr="00A3798C">
        <w:rPr>
          <w:rFonts w:ascii="Arial" w:hAnsi="Arial" w:cs="Arial"/>
          <w:sz w:val="20"/>
          <w:szCs w:val="20"/>
        </w:rPr>
      </w:r>
      <w:r w:rsidRPr="00A3798C">
        <w:rPr>
          <w:rFonts w:ascii="Arial" w:hAnsi="Arial" w:cs="Arial"/>
          <w:sz w:val="20"/>
          <w:szCs w:val="20"/>
        </w:rPr>
        <w:fldChar w:fldCharType="end"/>
      </w:r>
      <w:r w:rsidRPr="00A3798C">
        <w:rPr>
          <w:rFonts w:ascii="Arial" w:hAnsi="Arial" w:cs="Arial"/>
          <w:sz w:val="20"/>
          <w:szCs w:val="20"/>
        </w:rPr>
        <w:tab/>
        <w:t>nein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</w:t>
      </w:r>
    </w:p>
    <w:p w:rsidR="00E57392" w:rsidRDefault="00E57392" w:rsidP="00E57BE9">
      <w:pPr>
        <w:ind w:left="4968" w:firstLine="69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Datum/Unterschrift</w:t>
      </w:r>
    </w:p>
    <w:sectPr w:rsidR="00E57392" w:rsidSect="00E57392">
      <w:footerReference w:type="even" r:id="rId7"/>
      <w:footerReference w:type="default" r:id="rId8"/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4D7" w:rsidRDefault="00FE64D7">
      <w:r>
        <w:separator/>
      </w:r>
    </w:p>
  </w:endnote>
  <w:endnote w:type="continuationSeparator" w:id="0">
    <w:p w:rsidR="00FE64D7" w:rsidRDefault="00FE6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BDA" w:rsidRDefault="006D3BDA" w:rsidP="0040080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D3BDA" w:rsidRDefault="006D3BDA" w:rsidP="00826253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BDA" w:rsidRDefault="006D3BDA" w:rsidP="0040080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E64D7">
      <w:rPr>
        <w:rStyle w:val="Seitenzahl"/>
        <w:noProof/>
      </w:rPr>
      <w:t>1</w:t>
    </w:r>
    <w:r>
      <w:rPr>
        <w:rStyle w:val="Seitenzahl"/>
      </w:rPr>
      <w:fldChar w:fldCharType="end"/>
    </w:r>
  </w:p>
  <w:p w:rsidR="006D3BDA" w:rsidRDefault="006D3BDA" w:rsidP="0082625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4D7" w:rsidRDefault="00FE64D7">
      <w:r>
        <w:separator/>
      </w:r>
    </w:p>
  </w:footnote>
  <w:footnote w:type="continuationSeparator" w:id="0">
    <w:p w:rsidR="00FE64D7" w:rsidRDefault="00FE6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4D7"/>
    <w:rsid w:val="000322BE"/>
    <w:rsid w:val="0008159E"/>
    <w:rsid w:val="00090516"/>
    <w:rsid w:val="000B0B08"/>
    <w:rsid w:val="000C223D"/>
    <w:rsid w:val="000D6339"/>
    <w:rsid w:val="000D7597"/>
    <w:rsid w:val="00131A7F"/>
    <w:rsid w:val="0013261C"/>
    <w:rsid w:val="00144F51"/>
    <w:rsid w:val="001641D1"/>
    <w:rsid w:val="00167D3B"/>
    <w:rsid w:val="00187983"/>
    <w:rsid w:val="00191472"/>
    <w:rsid w:val="001C79A1"/>
    <w:rsid w:val="001D182D"/>
    <w:rsid w:val="001E16A8"/>
    <w:rsid w:val="001F1160"/>
    <w:rsid w:val="001F1626"/>
    <w:rsid w:val="00235E5E"/>
    <w:rsid w:val="00266D5F"/>
    <w:rsid w:val="00287907"/>
    <w:rsid w:val="00291242"/>
    <w:rsid w:val="002C7217"/>
    <w:rsid w:val="002E5086"/>
    <w:rsid w:val="002F5CA5"/>
    <w:rsid w:val="00347565"/>
    <w:rsid w:val="0036485E"/>
    <w:rsid w:val="00380F89"/>
    <w:rsid w:val="003B0FED"/>
    <w:rsid w:val="003B1990"/>
    <w:rsid w:val="003B4C88"/>
    <w:rsid w:val="003F001D"/>
    <w:rsid w:val="003F6E27"/>
    <w:rsid w:val="00400805"/>
    <w:rsid w:val="00423934"/>
    <w:rsid w:val="004524D9"/>
    <w:rsid w:val="00457D0E"/>
    <w:rsid w:val="004B0247"/>
    <w:rsid w:val="004C0D2E"/>
    <w:rsid w:val="004C69DA"/>
    <w:rsid w:val="004F3F71"/>
    <w:rsid w:val="00503F1A"/>
    <w:rsid w:val="005105E1"/>
    <w:rsid w:val="00554CAC"/>
    <w:rsid w:val="00564953"/>
    <w:rsid w:val="0057287A"/>
    <w:rsid w:val="00577412"/>
    <w:rsid w:val="005A3324"/>
    <w:rsid w:val="005A578C"/>
    <w:rsid w:val="005B1FA8"/>
    <w:rsid w:val="005B57BA"/>
    <w:rsid w:val="005E71A5"/>
    <w:rsid w:val="005F28DE"/>
    <w:rsid w:val="005F76B7"/>
    <w:rsid w:val="0060055B"/>
    <w:rsid w:val="006576FF"/>
    <w:rsid w:val="0067695E"/>
    <w:rsid w:val="00677983"/>
    <w:rsid w:val="00683457"/>
    <w:rsid w:val="006935BF"/>
    <w:rsid w:val="006D3BDA"/>
    <w:rsid w:val="006F6529"/>
    <w:rsid w:val="006F7D68"/>
    <w:rsid w:val="007127E6"/>
    <w:rsid w:val="00724F1E"/>
    <w:rsid w:val="00731BAE"/>
    <w:rsid w:val="007335DA"/>
    <w:rsid w:val="007E662C"/>
    <w:rsid w:val="007E6F2A"/>
    <w:rsid w:val="007F6BE7"/>
    <w:rsid w:val="00826253"/>
    <w:rsid w:val="00841663"/>
    <w:rsid w:val="0086433C"/>
    <w:rsid w:val="008C77AE"/>
    <w:rsid w:val="008F4EBA"/>
    <w:rsid w:val="00913891"/>
    <w:rsid w:val="00920FC6"/>
    <w:rsid w:val="0093728D"/>
    <w:rsid w:val="009628B9"/>
    <w:rsid w:val="00973336"/>
    <w:rsid w:val="00974C17"/>
    <w:rsid w:val="009A5D72"/>
    <w:rsid w:val="009A697C"/>
    <w:rsid w:val="009D3AD7"/>
    <w:rsid w:val="009E5430"/>
    <w:rsid w:val="00A356CB"/>
    <w:rsid w:val="00A3798C"/>
    <w:rsid w:val="00AA75B0"/>
    <w:rsid w:val="00B13569"/>
    <w:rsid w:val="00B61366"/>
    <w:rsid w:val="00B70F99"/>
    <w:rsid w:val="00BC18AA"/>
    <w:rsid w:val="00BE18EC"/>
    <w:rsid w:val="00C1339E"/>
    <w:rsid w:val="00C32B6B"/>
    <w:rsid w:val="00C34465"/>
    <w:rsid w:val="00C86BEF"/>
    <w:rsid w:val="00CB58FE"/>
    <w:rsid w:val="00D53524"/>
    <w:rsid w:val="00D737C1"/>
    <w:rsid w:val="00D8071A"/>
    <w:rsid w:val="00E10C21"/>
    <w:rsid w:val="00E15D22"/>
    <w:rsid w:val="00E4489D"/>
    <w:rsid w:val="00E57392"/>
    <w:rsid w:val="00E57BE9"/>
    <w:rsid w:val="00E64B03"/>
    <w:rsid w:val="00E768FE"/>
    <w:rsid w:val="00EB0C89"/>
    <w:rsid w:val="00ED75EB"/>
    <w:rsid w:val="00EF29B5"/>
    <w:rsid w:val="00F004EB"/>
    <w:rsid w:val="00F12DB9"/>
    <w:rsid w:val="00F214C1"/>
    <w:rsid w:val="00F35DF2"/>
    <w:rsid w:val="00F51B55"/>
    <w:rsid w:val="00FA344F"/>
    <w:rsid w:val="00FE51E9"/>
    <w:rsid w:val="00FE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AA7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rsid w:val="0082625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26253"/>
  </w:style>
  <w:style w:type="paragraph" w:styleId="Sprechblasentext">
    <w:name w:val="Balloon Text"/>
    <w:basedOn w:val="Standard"/>
    <w:semiHidden/>
    <w:rsid w:val="00C86BE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6D3BD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AA7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rsid w:val="0082625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26253"/>
  </w:style>
  <w:style w:type="paragraph" w:styleId="Sprechblasentext">
    <w:name w:val="Balloon Text"/>
    <w:basedOn w:val="Standard"/>
    <w:semiHidden/>
    <w:rsid w:val="00C86BE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6D3B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WINWORD.DOC\HSZ\CMS%20Dokumente\Sport\Sportanlagen\Vermietung%20und%20&#220;berlassung\Sportanlagen%20&#220;berlassung%20Antra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A472D4BB5EF4FB181368F5ADAF71F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87BC7F-38D7-4A1E-8A35-3193160E9CC2}"/>
      </w:docPartPr>
      <w:docPartBody>
        <w:p w:rsidR="00000000" w:rsidRDefault="007822A0">
          <w:pPr>
            <w:pStyle w:val="AA472D4BB5EF4FB181368F5ADAF71FA1"/>
          </w:pPr>
          <w:r w:rsidRPr="00F769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680583865BA484A9FE9AB75E3E684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97A220-9688-4F3C-82A5-ED2B4A43AB46}"/>
      </w:docPartPr>
      <w:docPartBody>
        <w:p w:rsidR="00000000" w:rsidRDefault="007822A0">
          <w:pPr>
            <w:pStyle w:val="C680583865BA484A9FE9AB75E3E68417"/>
          </w:pPr>
          <w:r w:rsidRPr="00F769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8C2121DCD0046A9B8E0933729C642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AE2CB0-38B2-4131-AABF-900FEED939C3}"/>
      </w:docPartPr>
      <w:docPartBody>
        <w:p w:rsidR="00000000" w:rsidRDefault="007822A0">
          <w:pPr>
            <w:pStyle w:val="18C2121DCD0046A9B8E0933729C642F9"/>
          </w:pPr>
          <w:r w:rsidRPr="00F769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876B5546EF4C66B2733CC4E3CBFE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1FEEE5-8ECB-4A98-9902-58032C948003}"/>
      </w:docPartPr>
      <w:docPartBody>
        <w:p w:rsidR="00000000" w:rsidRDefault="007822A0">
          <w:pPr>
            <w:pStyle w:val="AC876B5546EF4C66B2733CC4E3CBFE23"/>
          </w:pPr>
          <w:r w:rsidRPr="00F769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E4089D6315C4E259765CB57249783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FB24B8-E8AD-4F9E-9C4D-35D8731BAA01}"/>
      </w:docPartPr>
      <w:docPartBody>
        <w:p w:rsidR="00000000" w:rsidRDefault="007822A0">
          <w:pPr>
            <w:pStyle w:val="4E4089D6315C4E259765CB5724978324"/>
          </w:pPr>
          <w:r w:rsidRPr="00F769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C561C14985A43B8AEAB68A3403564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449716-EEBF-4A89-B317-550A0DC7C943}"/>
      </w:docPartPr>
      <w:docPartBody>
        <w:p w:rsidR="00000000" w:rsidRDefault="007822A0">
          <w:pPr>
            <w:pStyle w:val="5C561C14985A43B8AEAB68A34035649E"/>
          </w:pPr>
          <w:r w:rsidRPr="00F7698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F9B2A57768A477B96C4D78519CF20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8B28C6-F1A1-4D2A-9AEB-CEFA8598F226}"/>
      </w:docPartPr>
      <w:docPartBody>
        <w:p w:rsidR="00000000" w:rsidRDefault="007822A0">
          <w:pPr>
            <w:pStyle w:val="4F9B2A57768A477B96C4D78519CF2033"/>
          </w:pPr>
          <w:r w:rsidRPr="00F7698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AA472D4BB5EF4FB181368F5ADAF71FA1">
    <w:name w:val="AA472D4BB5EF4FB181368F5ADAF71FA1"/>
  </w:style>
  <w:style w:type="paragraph" w:customStyle="1" w:styleId="C680583865BA484A9FE9AB75E3E68417">
    <w:name w:val="C680583865BA484A9FE9AB75E3E68417"/>
  </w:style>
  <w:style w:type="paragraph" w:customStyle="1" w:styleId="18C2121DCD0046A9B8E0933729C642F9">
    <w:name w:val="18C2121DCD0046A9B8E0933729C642F9"/>
  </w:style>
  <w:style w:type="paragraph" w:customStyle="1" w:styleId="AC876B5546EF4C66B2733CC4E3CBFE23">
    <w:name w:val="AC876B5546EF4C66B2733CC4E3CBFE23"/>
  </w:style>
  <w:style w:type="paragraph" w:customStyle="1" w:styleId="4E4089D6315C4E259765CB5724978324">
    <w:name w:val="4E4089D6315C4E259765CB5724978324"/>
  </w:style>
  <w:style w:type="paragraph" w:customStyle="1" w:styleId="5C561C14985A43B8AEAB68A34035649E">
    <w:name w:val="5C561C14985A43B8AEAB68A34035649E"/>
  </w:style>
  <w:style w:type="paragraph" w:customStyle="1" w:styleId="4F9B2A57768A477B96C4D78519CF2033">
    <w:name w:val="4F9B2A57768A477B96C4D78519CF203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AA472D4BB5EF4FB181368F5ADAF71FA1">
    <w:name w:val="AA472D4BB5EF4FB181368F5ADAF71FA1"/>
  </w:style>
  <w:style w:type="paragraph" w:customStyle="1" w:styleId="C680583865BA484A9FE9AB75E3E68417">
    <w:name w:val="C680583865BA484A9FE9AB75E3E68417"/>
  </w:style>
  <w:style w:type="paragraph" w:customStyle="1" w:styleId="18C2121DCD0046A9B8E0933729C642F9">
    <w:name w:val="18C2121DCD0046A9B8E0933729C642F9"/>
  </w:style>
  <w:style w:type="paragraph" w:customStyle="1" w:styleId="AC876B5546EF4C66B2733CC4E3CBFE23">
    <w:name w:val="AC876B5546EF4C66B2733CC4E3CBFE23"/>
  </w:style>
  <w:style w:type="paragraph" w:customStyle="1" w:styleId="4E4089D6315C4E259765CB5724978324">
    <w:name w:val="4E4089D6315C4E259765CB5724978324"/>
  </w:style>
  <w:style w:type="paragraph" w:customStyle="1" w:styleId="5C561C14985A43B8AEAB68A34035649E">
    <w:name w:val="5C561C14985A43B8AEAB68A34035649E"/>
  </w:style>
  <w:style w:type="paragraph" w:customStyle="1" w:styleId="4F9B2A57768A477B96C4D78519CF2033">
    <w:name w:val="4F9B2A57768A477B96C4D78519CF20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Sportanlagen Überlassung Antrag.dotx</Template>
  <TotalTime>0</TotalTime>
  <Pages>2</Pages>
  <Words>565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III ZUR BENUTZUNGSORDNUNG FÜR SPORTSTÄTTEN DES HOCHSCHULSPORTZENTRUMS DER RWTH AACHEN</vt:lpstr>
    </vt:vector>
  </TitlesOfParts>
  <Company>Hochschulsportzentrum der RWTH Aachen</Company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III ZUR BENUTZUNGSORDNUNG FÜR SPORTSTÄTTEN DES HOCHSCHULSPORTZENTRUMS DER RWTH AACHEN</dc:title>
  <dc:creator>Petra Purwin</dc:creator>
  <cp:lastModifiedBy>Petra Purwin</cp:lastModifiedBy>
  <cp:revision>1</cp:revision>
  <cp:lastPrinted>2007-06-19T09:00:00Z</cp:lastPrinted>
  <dcterms:created xsi:type="dcterms:W3CDTF">2016-09-29T11:33:00Z</dcterms:created>
  <dcterms:modified xsi:type="dcterms:W3CDTF">2016-09-29T11:34:00Z</dcterms:modified>
</cp:coreProperties>
</file>